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6" w:line="240" w:lineRule="exact"/>
        <w:rPr>
          <w:rFonts w:ascii="Times" w:hAnsi="Times" w:cs="Tahoma"/>
        </w:rPr>
      </w:pPr>
    </w:p>
    <w:p w:rsidR="00531F4E" w:rsidRPr="00863AF5" w:rsidRDefault="00531F4E" w:rsidP="00863AF5">
      <w:pPr>
        <w:widowControl w:val="0"/>
        <w:autoSpaceDE w:val="0"/>
        <w:autoSpaceDN w:val="0"/>
        <w:adjustRightInd w:val="0"/>
        <w:spacing w:before="5"/>
        <w:ind w:left="1701" w:right="1571"/>
        <w:jc w:val="center"/>
        <w:rPr>
          <w:rFonts w:ascii="Arial" w:hAnsi="Arial" w:cs="Arial"/>
          <w:b/>
          <w:sz w:val="26"/>
        </w:rPr>
      </w:pPr>
      <w:r w:rsidRPr="00863AF5">
        <w:rPr>
          <w:rFonts w:ascii="Arial" w:hAnsi="Arial" w:cs="Arial"/>
          <w:b/>
          <w:w w:val="108"/>
          <w:sz w:val="26"/>
        </w:rPr>
        <w:t>Schnell-Diagnosetest:</w:t>
      </w:r>
      <w:r w:rsidRPr="00863AF5">
        <w:rPr>
          <w:rFonts w:ascii="Arial" w:hAnsi="Arial" w:cs="Arial"/>
          <w:b/>
          <w:spacing w:val="-6"/>
          <w:w w:val="108"/>
          <w:sz w:val="26"/>
        </w:rPr>
        <w:t xml:space="preserve"> </w:t>
      </w:r>
      <w:r w:rsidRPr="00863AF5">
        <w:rPr>
          <w:rFonts w:ascii="Arial" w:hAnsi="Arial" w:cs="Arial"/>
          <w:b/>
          <w:sz w:val="26"/>
        </w:rPr>
        <w:t xml:space="preserve">Mathematik </w:t>
      </w:r>
      <w:r w:rsidRPr="00863AF5">
        <w:rPr>
          <w:rFonts w:ascii="Arial" w:hAnsi="Arial" w:cs="Arial"/>
          <w:b/>
          <w:spacing w:val="9"/>
          <w:sz w:val="26"/>
        </w:rPr>
        <w:t xml:space="preserve"> </w:t>
      </w:r>
      <w:r w:rsidRPr="00863AF5">
        <w:rPr>
          <w:rFonts w:ascii="Arial" w:hAnsi="Arial" w:cs="Arial"/>
          <w:b/>
          <w:w w:val="108"/>
          <w:sz w:val="26"/>
        </w:rPr>
        <w:t>(Klassenstufe</w:t>
      </w:r>
      <w:r w:rsidRPr="00863AF5">
        <w:rPr>
          <w:rFonts w:ascii="Arial" w:hAnsi="Arial" w:cs="Arial"/>
          <w:b/>
          <w:spacing w:val="-6"/>
          <w:w w:val="108"/>
          <w:sz w:val="26"/>
        </w:rPr>
        <w:t xml:space="preserve"> </w:t>
      </w:r>
      <w:r w:rsidRPr="00863AF5">
        <w:rPr>
          <w:rFonts w:ascii="Arial" w:hAnsi="Arial" w:cs="Arial"/>
          <w:b/>
          <w:sz w:val="26"/>
        </w:rPr>
        <w:t>2)</w:t>
      </w:r>
    </w:p>
    <w:p w:rsidR="00531F4E" w:rsidRDefault="00531F4E">
      <w:pPr>
        <w:widowControl w:val="0"/>
        <w:tabs>
          <w:tab w:val="left" w:pos="4940"/>
          <w:tab w:val="left" w:pos="8320"/>
          <w:tab w:val="left" w:pos="9920"/>
        </w:tabs>
        <w:autoSpaceDE w:val="0"/>
        <w:autoSpaceDN w:val="0"/>
        <w:adjustRightInd w:val="0"/>
        <w:spacing w:before="35" w:line="450" w:lineRule="exact"/>
        <w:ind w:left="428" w:right="379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Name: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Datum: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>Klasse: 2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 Schule: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pacing w:val="-24"/>
          <w:sz w:val="22"/>
        </w:rPr>
        <w:t>T</w:t>
      </w:r>
      <w:r>
        <w:rPr>
          <w:rFonts w:ascii="Arial" w:hAnsi="Arial" w:cs="Arial"/>
          <w:sz w:val="22"/>
        </w:rPr>
        <w:t>estleiter/in:</w:t>
      </w:r>
      <w:r>
        <w:rPr>
          <w:rFonts w:ascii="Arial" w:hAnsi="Arial" w:cs="Arial"/>
          <w:spacing w:val="25"/>
          <w:sz w:val="22"/>
        </w:rPr>
        <w:t xml:space="preserve"> </w:t>
      </w:r>
      <w:r>
        <w:rPr>
          <w:rFonts w:ascii="Arial" w:hAnsi="Arial" w:cs="Arial"/>
          <w:sz w:val="22"/>
          <w:u w:val="dotted" w:color="585858"/>
        </w:rPr>
        <w:t xml:space="preserve"> </w:t>
      </w:r>
      <w:r>
        <w:rPr>
          <w:rFonts w:ascii="Arial" w:hAnsi="Arial" w:cs="Arial"/>
          <w:sz w:val="22"/>
          <w:u w:val="dotted" w:color="585858"/>
        </w:rPr>
        <w:tab/>
      </w:r>
      <w:r>
        <w:rPr>
          <w:rFonts w:ascii="Arial" w:hAnsi="Arial" w:cs="Arial"/>
          <w:sz w:val="22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7" w:line="240" w:lineRule="exact"/>
        <w:rPr>
          <w:rFonts w:ascii="Arial" w:hAnsi="Arial" w:cs="Arial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>
        <w:rPr>
          <w:noProof/>
        </w:rPr>
        <w:pict>
          <v:rect id="_x0000_s1030" style="position:absolute;left:0;text-align:left;margin-left:153.15pt;margin-top:21.6pt;width:36.35pt;height:36.35pt;z-index:-251708928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31" style="position:absolute;left:0;text-align:left;margin-left:334.6pt;margin-top:21.6pt;width:36.35pt;height:36.35pt;z-index:-251707904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32" style="position:absolute;left:0;text-align:left;margin-left:514.55pt;margin-top:21.6pt;width:36.35pt;height:36.35pt;z-index:-251706880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group id="_x0000_s1033" style="position:absolute;left:0;text-align:left;margin-left:56.4pt;margin-top:-106.25pt;width:505.3pt;height:90.95pt;z-index:-251688448;mso-position-horizontal-relative:page" coordorigin="1128,-2125" coordsize="10106,1819" o:allowincell="f">
            <v:shape id="_x0000_s1034" style="position:absolute;left:2141;top:-1142;width:0;height:10" coordsize="20,20" o:allowincell="f" path="m,l,20e" filled="f" strokecolor="#585858" strokeweight="0">
              <v:path arrowok="t"/>
            </v:shape>
            <v:shape id="_x0000_s1035" style="position:absolute;left:5962;top:-1142;width:0;height:10" coordsize="20,20" o:allowincell="f" path="m,l,20e" filled="f" strokecolor="#585858" strokeweight="0">
              <v:path arrowok="t"/>
            </v:shape>
            <v:shape id="_x0000_s1036" style="position:absolute;left:6864;top:-1142;width:0;height:10" coordsize="20,20" o:allowincell="f" path="m,l,20e" filled="f" strokecolor="#585858" strokeweight="0">
              <v:path arrowok="t"/>
            </v:shape>
            <v:shape id="_x0000_s1037" style="position:absolute;left:9342;top:-1142;width:0;height:10" coordsize="20,20" o:allowincell="f" path="m,l,20e" filled="f" strokecolor="#585858" strokeweight="0">
              <v:path arrowok="t"/>
            </v:shape>
            <v:shape id="_x0000_s1038" style="position:absolute;left:10440;top:-1142;width:0;height:10" coordsize="20,20" o:allowincell="f" path="m,l,20e" filled="f" strokecolor="#585858" strokeweight="0">
              <v:path arrowok="t"/>
            </v:shape>
            <v:shape id="_x0000_s1039" style="position:absolute;left:10931;top:-1142;width:0;height:10" coordsize="20,20" o:allowincell="f" path="m,l,20e" filled="f" strokecolor="#585858" strokeweight="0">
              <v:path arrowok="t"/>
            </v:shape>
            <v:shape id="_x0000_s1040" style="position:absolute;left:2226;top:-692;width:0;height:10" coordsize="20,20" o:allowincell="f" path="m,l,20e" filled="f" strokecolor="#585858" strokeweight="0">
              <v:path arrowok="t"/>
            </v:shape>
            <v:shape id="_x0000_s1041" style="position:absolute;left:5962;top:-692;width:0;height:10" coordsize="20,20" o:allowincell="f" path="m,l,20e" filled="f" strokecolor="#585858" strokeweight="0">
              <v:path arrowok="t"/>
            </v:shape>
            <v:shape id="_x0000_s1042" style="position:absolute;left:7325;top:-692;width:0;height:10" coordsize="20,20" o:allowincell="f" path="m,l,20e" filled="f" strokecolor="#585858" strokeweight="0">
              <v:path arrowok="t"/>
            </v:shape>
            <v:shape id="_x0000_s1043" style="position:absolute;left:10931;top:-692;width:0;height:10" coordsize="20,20" o:allowincell="f" path="m,l,20e" filled="f" strokecolor="#585858" strokeweight="0">
              <v:path arrowok="t"/>
            </v:shape>
            <v:shape id="_x0000_s1044" style="position:absolute;left:1136;top:-2118;width:10091;height:1804" coordsize="10091,1804" o:allowincell="f" path="m170,l131,,98,,71,2,50,6,33,12,21,21,12,33,6,50,2,71,,97r,33l,168,,1634r,39l,1705r2,27l6,1753r6,17l21,1782r12,9l50,1797r21,4l97,1803r33,1l168,1804r9753,l9960,1804r32,-1l10019,1801r21,-4l10057,1791r12,-8l10078,1770r6,-16l10088,1732r2,-26l10091,1674r,-39l10091,170r,-39l10090,98r-2,-27l10085,50r-6,-17l10070,21r-13,-9l10041,6r-21,-4l9993,r-32,l9922,,170,xe" filled="f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b/>
        </w:rPr>
        <w:t xml:space="preserve">1.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Lies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Wörter</w:t>
      </w:r>
      <w:r w:rsidRPr="00863AF5">
        <w:rPr>
          <w:rFonts w:ascii="Arial" w:hAnsi="Arial" w:cs="Arial"/>
          <w:b/>
          <w:spacing w:val="50"/>
        </w:rPr>
        <w:t xml:space="preserve"> </w:t>
      </w:r>
      <w:r w:rsidRPr="00863AF5">
        <w:rPr>
          <w:rFonts w:ascii="Arial" w:hAnsi="Arial" w:cs="Arial"/>
          <w:b/>
        </w:rPr>
        <w:t>und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 xml:space="preserve">schreibe </w:t>
      </w:r>
      <w:r w:rsidRPr="00863AF5">
        <w:rPr>
          <w:rFonts w:ascii="Arial" w:hAnsi="Arial" w:cs="Arial"/>
          <w:b/>
          <w:spacing w:val="6"/>
        </w:rPr>
        <w:t xml:space="preserve"> </w:t>
      </w:r>
      <w:r w:rsidRPr="00863AF5">
        <w:rPr>
          <w:rFonts w:ascii="Arial" w:hAnsi="Arial" w:cs="Arial"/>
          <w:b/>
        </w:rPr>
        <w:t>sie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als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Zahl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ins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 xml:space="preserve">jeweilige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  <w:w w:val="107"/>
        </w:rPr>
        <w:t>Kästchen.</w:t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70" w:lineRule="exact"/>
        <w:rPr>
          <w:rFonts w:ascii="Arial" w:hAnsi="Arial" w:cs="Arial"/>
          <w:sz w:val="17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tabs>
          <w:tab w:val="left" w:pos="5040"/>
          <w:tab w:val="left" w:pos="8120"/>
        </w:tabs>
        <w:autoSpaceDE w:val="0"/>
        <w:autoSpaceDN w:val="0"/>
        <w:adjustRightInd w:val="0"/>
        <w:ind w:left="1258" w:right="-20"/>
        <w:rPr>
          <w:rFonts w:ascii="Arial" w:hAnsi="Arial" w:cs="Arial"/>
        </w:rPr>
      </w:pPr>
      <w:r>
        <w:rPr>
          <w:rFonts w:ascii="Arial" w:hAnsi="Arial" w:cs="Arial"/>
        </w:rPr>
        <w:t>sieben</w:t>
      </w:r>
      <w:r>
        <w:rPr>
          <w:rFonts w:ascii="Arial" w:hAnsi="Arial" w:cs="Arial"/>
        </w:rPr>
        <w:tab/>
        <w:t>zwölf</w:t>
      </w:r>
      <w:r>
        <w:rPr>
          <w:rFonts w:ascii="Arial" w:hAnsi="Arial" w:cs="Arial"/>
        </w:rPr>
        <w:tab/>
        <w:t>neunzehn</w:t>
      </w:r>
    </w:p>
    <w:p w:rsidR="00531F4E" w:rsidRDefault="00531F4E">
      <w:pPr>
        <w:widowControl w:val="0"/>
        <w:autoSpaceDE w:val="0"/>
        <w:autoSpaceDN w:val="0"/>
        <w:adjustRightInd w:val="0"/>
        <w:spacing w:before="8" w:line="150" w:lineRule="exact"/>
        <w:rPr>
          <w:rFonts w:ascii="Arial" w:hAnsi="Arial" w:cs="Arial"/>
          <w:sz w:val="15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tabs>
          <w:tab w:val="left" w:pos="4000"/>
          <w:tab w:val="left" w:pos="7640"/>
        </w:tabs>
        <w:autoSpaceDE w:val="0"/>
        <w:autoSpaceDN w:val="0"/>
        <w:adjustRightInd w:val="0"/>
        <w:spacing w:before="16"/>
        <w:ind w:left="537" w:right="-20"/>
        <w:rPr>
          <w:rFonts w:ascii="Arial" w:hAnsi="Arial" w:cs="Arial"/>
        </w:rPr>
      </w:pPr>
      <w:r>
        <w:rPr>
          <w:noProof/>
        </w:rPr>
        <w:pict>
          <v:rect id="_x0000_s1045" style="position:absolute;left:0;text-align:left;margin-left:153.15pt;margin-top:-10.45pt;width:36.35pt;height:36.35pt;z-index:-251705856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46" style="position:absolute;left:0;text-align:left;margin-left:334.6pt;margin-top:-10.45pt;width:36.35pt;height:36.35pt;z-index:-251704832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47" style="position:absolute;left:0;text-align:left;margin-left:514.55pt;margin-top:-10.45pt;width:36.35pt;height:36.35pt;z-index:-251703808;mso-position-horizontal-relative:page" o:allowincell="f" filled="f" strokeweight=".5pt">
            <v:path arrowok="t"/>
            <w10:wrap anchorx="page"/>
          </v:rect>
        </w:pict>
      </w:r>
      <w:r>
        <w:rPr>
          <w:rFonts w:ascii="Arial" w:hAnsi="Arial" w:cs="Arial"/>
        </w:rPr>
        <w:t>einundfünfzig</w:t>
      </w:r>
      <w:r>
        <w:rPr>
          <w:rFonts w:ascii="Arial" w:hAnsi="Arial" w:cs="Arial"/>
        </w:rPr>
        <w:tab/>
        <w:t>achtunddreißig</w:t>
      </w:r>
      <w:r>
        <w:rPr>
          <w:rFonts w:ascii="Arial" w:hAnsi="Arial" w:cs="Arial"/>
        </w:rPr>
        <w:tab/>
        <w:t>vierundachtzig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9" w:line="280" w:lineRule="exact"/>
        <w:rPr>
          <w:rFonts w:ascii="Arial" w:hAnsi="Arial" w:cs="Arial"/>
          <w:sz w:val="28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>
        <w:rPr>
          <w:noProof/>
        </w:rPr>
        <w:pict>
          <v:rect id="_x0000_s1048" style="position:absolute;left:0;text-align:left;margin-left:73.8pt;margin-top:21.55pt;width:36.35pt;height:36.35pt;z-index:-251702784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49" style="position:absolute;left:0;text-align:left;margin-left:119.8pt;margin-top:21.55pt;width:36.35pt;height:36.35pt;z-index:-251701760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0" style="position:absolute;left:0;text-align:left;margin-left:165.85pt;margin-top:21.55pt;width:36.35pt;height:36.35pt;z-index:-251700736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1" style="position:absolute;left:0;text-align:left;margin-left:211.85pt;margin-top:21.55pt;width:36.35pt;height:36.35pt;z-index:-251699712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2" style="position:absolute;left:0;text-align:left;margin-left:257.85pt;margin-top:21.55pt;width:36.35pt;height:36.35pt;z-index:-251698688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3" style="position:absolute;left:0;text-align:left;margin-left:303.9pt;margin-top:21.55pt;width:36.35pt;height:36.35pt;z-index:-251697664;mso-position-horizontal-relative:page" o:allowincell="f" filled="f" strokeweight=".5pt">
            <v:path arrowok="t"/>
            <w10:wrap anchorx="page"/>
          </v:rect>
        </w:pict>
      </w:r>
      <w:r w:rsidRPr="00863AF5">
        <w:rPr>
          <w:rFonts w:ascii="Arial" w:hAnsi="Arial" w:cs="Arial"/>
          <w:b/>
        </w:rPr>
        <w:t xml:space="preserve">2.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Schreibe</w:t>
      </w:r>
      <w:r w:rsidRPr="00863AF5">
        <w:rPr>
          <w:rFonts w:ascii="Arial" w:hAnsi="Arial" w:cs="Arial"/>
          <w:b/>
          <w:spacing w:val="66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  <w:w w:val="110"/>
        </w:rPr>
        <w:t>diktierten</w:t>
      </w:r>
      <w:r w:rsidRPr="00863AF5">
        <w:rPr>
          <w:rFonts w:ascii="Arial" w:hAnsi="Arial" w:cs="Arial"/>
          <w:b/>
          <w:spacing w:val="-7"/>
          <w:w w:val="110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Reihe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in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  <w:w w:val="107"/>
        </w:rPr>
        <w:t>Kästchen.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7" w:line="220" w:lineRule="exact"/>
        <w:rPr>
          <w:rFonts w:ascii="Arial" w:hAnsi="Arial" w:cs="Arial"/>
          <w:sz w:val="22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3.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Lies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Reihe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laut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  <w:w w:val="112"/>
        </w:rPr>
        <w:t>vo</w:t>
      </w:r>
      <w:r w:rsidRPr="00863AF5">
        <w:rPr>
          <w:rFonts w:ascii="Arial" w:hAnsi="Arial" w:cs="Arial"/>
          <w:b/>
          <w:spacing w:val="-14"/>
          <w:w w:val="112"/>
        </w:rPr>
        <w:t>r</w:t>
      </w:r>
      <w:r w:rsidRPr="00863AF5">
        <w:rPr>
          <w:rFonts w:ascii="Arial" w:hAnsi="Arial" w:cs="Arial"/>
          <w:b/>
        </w:rPr>
        <w:t>.</w:t>
      </w:r>
    </w:p>
    <w:p w:rsidR="00531F4E" w:rsidRDefault="00531F4E">
      <w:pPr>
        <w:widowControl w:val="0"/>
        <w:autoSpaceDE w:val="0"/>
        <w:autoSpaceDN w:val="0"/>
        <w:adjustRightInd w:val="0"/>
        <w:spacing w:before="14" w:line="220" w:lineRule="exact"/>
        <w:rPr>
          <w:rFonts w:ascii="Arial" w:hAnsi="Arial" w:cs="Arial"/>
          <w:sz w:val="22"/>
        </w:rPr>
      </w:pPr>
    </w:p>
    <w:p w:rsidR="00531F4E" w:rsidRPr="00863AF5" w:rsidRDefault="00531F4E">
      <w:pPr>
        <w:widowControl w:val="0"/>
        <w:tabs>
          <w:tab w:val="left" w:pos="1500"/>
          <w:tab w:val="left" w:pos="2420"/>
          <w:tab w:val="left" w:pos="3340"/>
          <w:tab w:val="left" w:pos="4260"/>
          <w:tab w:val="left" w:pos="5180"/>
        </w:tabs>
        <w:autoSpaceDE w:val="0"/>
        <w:autoSpaceDN w:val="0"/>
        <w:adjustRightInd w:val="0"/>
        <w:ind w:left="726" w:right="-20"/>
        <w:rPr>
          <w:rFonts w:ascii="Arial" w:hAnsi="Arial" w:cs="Arial"/>
          <w:i/>
          <w:sz w:val="48"/>
        </w:rPr>
      </w:pPr>
      <w:r>
        <w:rPr>
          <w:noProof/>
        </w:rPr>
        <w:pict>
          <v:rect id="_x0000_s1054" style="position:absolute;left:0;text-align:left;margin-left:73.8pt;margin-top:-4.4pt;width:36.35pt;height:36.35pt;z-index:-251696640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5" style="position:absolute;left:0;text-align:left;margin-left:119.8pt;margin-top:-4.4pt;width:36.35pt;height:36.35pt;z-index:-251695616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6" style="position:absolute;left:0;text-align:left;margin-left:165.85pt;margin-top:-4.4pt;width:36.35pt;height:36.35pt;z-index:-251694592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7" style="position:absolute;left:0;text-align:left;margin-left:211.85pt;margin-top:-4.4pt;width:36.35pt;height:36.35pt;z-index:-251693568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8" style="position:absolute;left:0;text-align:left;margin-left:257.85pt;margin-top:-4.4pt;width:36.35pt;height:36.35pt;z-index:-251692544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059" style="position:absolute;left:0;text-align:left;margin-left:303.9pt;margin-top:-4.4pt;width:36.35pt;height:36.35pt;z-index:-251691520;mso-position-horizontal-relative:page" o:allowincell="f" filled="f" strokeweight=".5pt">
            <v:path arrowok="t"/>
            <w10:wrap anchorx="page"/>
          </v:rect>
        </w:pict>
      </w:r>
      <w:r w:rsidRPr="00863AF5">
        <w:rPr>
          <w:rFonts w:ascii="Arial" w:hAnsi="Arial" w:cs="Arial"/>
          <w:i/>
          <w:sz w:val="48"/>
        </w:rPr>
        <w:t>7</w:t>
      </w:r>
      <w:r w:rsidRPr="00863AF5">
        <w:rPr>
          <w:rFonts w:ascii="Arial" w:hAnsi="Arial" w:cs="Arial"/>
          <w:i/>
          <w:sz w:val="48"/>
        </w:rPr>
        <w:tab/>
        <w:t>16</w:t>
      </w:r>
      <w:r w:rsidRPr="00863AF5">
        <w:rPr>
          <w:rFonts w:ascii="Arial" w:hAnsi="Arial" w:cs="Arial"/>
          <w:i/>
          <w:sz w:val="48"/>
        </w:rPr>
        <w:tab/>
        <w:t>24</w:t>
      </w:r>
      <w:r w:rsidRPr="00863AF5">
        <w:rPr>
          <w:rFonts w:ascii="Arial" w:hAnsi="Arial" w:cs="Arial"/>
          <w:i/>
          <w:sz w:val="48"/>
        </w:rPr>
        <w:tab/>
        <w:t>72</w:t>
      </w:r>
      <w:r w:rsidRPr="00863AF5">
        <w:rPr>
          <w:rFonts w:ascii="Arial" w:hAnsi="Arial" w:cs="Arial"/>
          <w:i/>
          <w:sz w:val="48"/>
        </w:rPr>
        <w:tab/>
        <w:t>90</w:t>
      </w:r>
      <w:r w:rsidRPr="00863AF5">
        <w:rPr>
          <w:rFonts w:ascii="Arial" w:hAnsi="Arial" w:cs="Arial"/>
          <w:i/>
          <w:sz w:val="48"/>
        </w:rPr>
        <w:tab/>
        <w:t>59</w:t>
      </w:r>
    </w:p>
    <w:p w:rsidR="00531F4E" w:rsidRDefault="00531F4E">
      <w:pPr>
        <w:widowControl w:val="0"/>
        <w:autoSpaceDE w:val="0"/>
        <w:autoSpaceDN w:val="0"/>
        <w:adjustRightInd w:val="0"/>
        <w:spacing w:before="2" w:line="90" w:lineRule="exact"/>
        <w:rPr>
          <w:rFonts w:ascii="Arial" w:hAnsi="Arial" w:cs="Arial"/>
          <w:sz w:val="9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0"/>
        <w:gridCol w:w="1886"/>
        <w:gridCol w:w="2568"/>
        <w:gridCol w:w="193"/>
        <w:gridCol w:w="2197"/>
        <w:gridCol w:w="2124"/>
      </w:tblGrid>
      <w:tr w:rsidR="00531F4E" w:rsidRPr="005915FD">
        <w:trPr>
          <w:trHeight w:hRule="exact" w:val="704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rFonts w:ascii="Times" w:hAnsi="Times" w:cs="Tahoma"/>
                <w:sz w:val="15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" w:hAnsi="Times" w:cs="Tahoma"/>
                <w:sz w:val="20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ind w:left="40" w:right="-20"/>
              <w:rPr>
                <w:rFonts w:ascii="Times" w:hAnsi="Times" w:cs="Tahoma"/>
                <w:b/>
              </w:rPr>
            </w:pPr>
            <w:r w:rsidRPr="005915FD">
              <w:rPr>
                <w:rFonts w:ascii="Arial" w:hAnsi="Arial" w:cs="Arial"/>
                <w:b/>
              </w:rPr>
              <w:t>4.</w:t>
            </w: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8" w:line="150" w:lineRule="exact"/>
              <w:rPr>
                <w:rFonts w:ascii="Times" w:hAnsi="Times" w:cs="Tahoma"/>
                <w:sz w:val="15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line="200" w:lineRule="exact"/>
              <w:rPr>
                <w:rFonts w:ascii="Times" w:hAnsi="Times" w:cs="Tahoma"/>
                <w:sz w:val="20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ind w:left="40" w:right="-20"/>
              <w:rPr>
                <w:rFonts w:ascii="Times" w:hAnsi="Times" w:cs="Tahoma"/>
                <w:b/>
              </w:rPr>
            </w:pPr>
            <w:r w:rsidRPr="005915FD">
              <w:rPr>
                <w:rFonts w:ascii="Arial" w:hAnsi="Arial" w:cs="Arial"/>
                <w:b/>
              </w:rPr>
              <w:t>Zähle</w:t>
            </w:r>
            <w:r w:rsidRPr="005915FD">
              <w:rPr>
                <w:rFonts w:ascii="Arial" w:hAnsi="Arial" w:cs="Arial"/>
                <w:b/>
                <w:spacing w:val="24"/>
              </w:rPr>
              <w:t xml:space="preserve"> </w:t>
            </w:r>
            <w:r w:rsidRPr="005915FD">
              <w:rPr>
                <w:rFonts w:ascii="Arial" w:hAnsi="Arial" w:cs="Arial"/>
                <w:b/>
                <w:w w:val="104"/>
              </w:rPr>
              <w:t>…!</w:t>
            </w:r>
          </w:p>
        </w:tc>
        <w:tc>
          <w:tcPr>
            <w:tcW w:w="708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57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 xml:space="preserve">Zähle </w:t>
            </w:r>
            <w:r w:rsidRPr="005915FD">
              <w:rPr>
                <w:rFonts w:ascii="Arial" w:hAnsi="Arial" w:cs="Arial"/>
                <w:u w:val="single"/>
              </w:rPr>
              <w:t>vorwärts: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3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19!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113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37!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16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66!</w:t>
            </w:r>
          </w:p>
        </w:tc>
      </w:tr>
      <w:tr w:rsidR="00531F4E" w:rsidRPr="005915FD">
        <w:trPr>
          <w:trHeight w:hRule="exact" w:val="402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88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 xml:space="preserve">Zähle </w:t>
            </w:r>
            <w:r w:rsidRPr="005915FD">
              <w:rPr>
                <w:rFonts w:ascii="Arial" w:hAnsi="Arial" w:cs="Arial"/>
                <w:u w:val="single"/>
              </w:rPr>
              <w:t>rückwärts:</w:t>
            </w:r>
          </w:p>
        </w:tc>
        <w:tc>
          <w:tcPr>
            <w:tcW w:w="2568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3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40!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113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25!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11"/>
              <w:ind w:left="416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Beginne bei 93!</w:t>
            </w: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3" w:line="180" w:lineRule="exact"/>
        <w:rPr>
          <w:rFonts w:ascii="Times" w:hAnsi="Times" w:cs="Tahoma"/>
          <w:sz w:val="18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5.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  <w:spacing w:val="-4"/>
        </w:rPr>
        <w:t>W</w:t>
      </w:r>
      <w:r w:rsidRPr="00863AF5">
        <w:rPr>
          <w:rFonts w:ascii="Arial" w:hAnsi="Arial" w:cs="Arial"/>
          <w:b/>
        </w:rPr>
        <w:t>elche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Zahl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kommt</w:t>
      </w:r>
      <w:r w:rsidRPr="00863AF5">
        <w:rPr>
          <w:rFonts w:ascii="Arial" w:hAnsi="Arial" w:cs="Arial"/>
          <w:b/>
          <w:spacing w:val="65"/>
        </w:rPr>
        <w:t xml:space="preserve"> </w:t>
      </w:r>
      <w:r w:rsidRPr="00863AF5">
        <w:rPr>
          <w:rFonts w:ascii="Arial" w:hAnsi="Arial" w:cs="Arial"/>
          <w:b/>
        </w:rPr>
        <w:t>davo</w:t>
      </w:r>
      <w:r w:rsidRPr="00863AF5">
        <w:rPr>
          <w:rFonts w:ascii="Arial" w:hAnsi="Arial" w:cs="Arial"/>
          <w:b/>
          <w:spacing w:val="-13"/>
        </w:rPr>
        <w:t>r</w:t>
      </w:r>
      <w:r w:rsidRPr="00863AF5">
        <w:rPr>
          <w:rFonts w:ascii="Arial" w:hAnsi="Arial" w:cs="Arial"/>
          <w:b/>
        </w:rPr>
        <w:t>,</w:t>
      </w:r>
      <w:r w:rsidRPr="00863AF5">
        <w:rPr>
          <w:rFonts w:ascii="Arial" w:hAnsi="Arial" w:cs="Arial"/>
          <w:b/>
          <w:spacing w:val="48"/>
        </w:rPr>
        <w:t xml:space="preserve"> </w:t>
      </w:r>
      <w:r w:rsidRPr="00863AF5">
        <w:rPr>
          <w:rFonts w:ascii="Arial" w:hAnsi="Arial" w:cs="Arial"/>
          <w:b/>
        </w:rPr>
        <w:t>welche</w:t>
      </w:r>
      <w:r w:rsidRPr="00863AF5">
        <w:rPr>
          <w:rFonts w:ascii="Arial" w:hAnsi="Arial" w:cs="Arial"/>
          <w:b/>
          <w:spacing w:val="52"/>
        </w:rPr>
        <w:t xml:space="preserve"> </w:t>
      </w:r>
      <w:r w:rsidRPr="00863AF5">
        <w:rPr>
          <w:rFonts w:ascii="Arial" w:hAnsi="Arial" w:cs="Arial"/>
          <w:b/>
          <w:w w:val="109"/>
        </w:rPr>
        <w:t>dahinter?</w:t>
      </w:r>
    </w:p>
    <w:p w:rsidR="00531F4E" w:rsidRDefault="00531F4E">
      <w:pPr>
        <w:widowControl w:val="0"/>
        <w:autoSpaceDE w:val="0"/>
        <w:autoSpaceDN w:val="0"/>
        <w:adjustRightInd w:val="0"/>
        <w:spacing w:before="24"/>
        <w:ind w:left="491" w:right="-20"/>
        <w:rPr>
          <w:rFonts w:ascii="Arial" w:hAnsi="Arial" w:cs="Arial"/>
        </w:rPr>
      </w:pPr>
      <w:r>
        <w:rPr>
          <w:noProof/>
        </w:rPr>
        <w:pict>
          <v:group id="_x0000_s1060" style="position:absolute;left:0;text-align:left;margin-left:243.35pt;margin-top:22.1pt;width:128.6pt;height:37.35pt;z-index:-251690496;mso-position-horizontal-relative:page" coordorigin="4867,442" coordsize="2572,747" o:allowincell="f">
            <v:shape id="_x0000_s1061" style="position:absolute;left:4872;top:447;width:2561;height:0" coordsize="2562,20" o:allowincell="f" path="m,l2562,e" filled="f" strokeweight=".5pt">
              <v:path arrowok="t"/>
            </v:shape>
            <v:shape id="_x0000_s1062" style="position:absolute;left:4877;top:452;width:0;height:727" coordsize="20,727" o:allowincell="f" path="m,727l,e" filled="f" strokeweight=".5pt">
              <v:path arrowok="t"/>
            </v:shape>
            <v:shape id="_x0000_s1063" style="position:absolute;left:5728;top:452;width:0;height:727" coordsize="20,727" o:allowincell="f" path="m,727l,e" filled="f" strokeweight=".5pt">
              <v:path arrowok="t"/>
            </v:shape>
            <v:shape id="_x0000_s1064" style="position:absolute;left:6578;top:452;width:0;height:727" coordsize="20,727" o:allowincell="f" path="m,727l,e" filled="f" strokeweight=".5pt">
              <v:path arrowok="t"/>
            </v:shape>
            <v:shape id="_x0000_s1065" style="position:absolute;left:7429;top:452;width:0;height:727" coordsize="20,727" o:allowincell="f" path="m,727l,e" filled="f" strokeweight=".5pt">
              <v:path arrowok="t"/>
            </v:shape>
            <v:shape id="_x0000_s1066" style="position:absolute;left:4872;top:1184;width:2561;height:0" coordsize="2562,20" o:allowincell="f" path="m,l855,r851,l2562,e" filled="f" strokeweight=".5pt">
              <v:path arrowok="t"/>
            </v:shape>
            <w10:wrap anchorx="page"/>
          </v:group>
        </w:pict>
      </w:r>
      <w:r>
        <w:rPr>
          <w:rFonts w:ascii="Arial" w:hAnsi="Arial" w:cs="Arial"/>
        </w:rPr>
        <w:t>Suche</w:t>
      </w:r>
      <w:r>
        <w:rPr>
          <w:rFonts w:ascii="Arial" w:hAnsi="Arial" w:cs="Arial"/>
          <w:spacing w:val="34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w w:val="111"/>
        </w:rPr>
        <w:t>richtigen</w:t>
      </w:r>
      <w:r>
        <w:rPr>
          <w:rFonts w:ascii="Arial" w:hAnsi="Arial" w:cs="Arial"/>
          <w:spacing w:val="-7"/>
          <w:w w:val="111"/>
        </w:rPr>
        <w:t xml:space="preserve"> </w:t>
      </w:r>
      <w:r>
        <w:rPr>
          <w:rFonts w:ascii="Arial" w:hAnsi="Arial" w:cs="Arial"/>
          <w:w w:val="111"/>
        </w:rPr>
        <w:t>„</w:t>
      </w:r>
      <w:r>
        <w:rPr>
          <w:rFonts w:ascii="Arial" w:hAnsi="Arial" w:cs="Arial"/>
          <w:spacing w:val="-20"/>
          <w:w w:val="111"/>
        </w:rPr>
        <w:t>V</w:t>
      </w:r>
      <w:r>
        <w:rPr>
          <w:rFonts w:ascii="Arial" w:hAnsi="Arial" w:cs="Arial"/>
          <w:w w:val="111"/>
        </w:rPr>
        <w:t>orgänger“</w:t>
      </w:r>
      <w:r>
        <w:rPr>
          <w:rFonts w:ascii="Arial" w:hAnsi="Arial" w:cs="Arial"/>
          <w:spacing w:val="7"/>
          <w:w w:val="111"/>
        </w:rPr>
        <w:t xml:space="preserve"> </w:t>
      </w:r>
      <w:r>
        <w:rPr>
          <w:rFonts w:ascii="Arial" w:hAnsi="Arial" w:cs="Arial"/>
        </w:rPr>
        <w:t>und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  <w:w w:val="112"/>
        </w:rPr>
        <w:t>„Nachfolger“.</w:t>
      </w:r>
    </w:p>
    <w:p w:rsidR="00531F4E" w:rsidRDefault="00531F4E">
      <w:pPr>
        <w:widowControl w:val="0"/>
        <w:autoSpaceDE w:val="0"/>
        <w:autoSpaceDN w:val="0"/>
        <w:adjustRightInd w:val="0"/>
        <w:spacing w:before="8"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9"/>
        <w:ind w:left="5069" w:right="5062"/>
        <w:jc w:val="center"/>
        <w:rPr>
          <w:rFonts w:ascii="Arial" w:hAnsi="Arial" w:cs="Arial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73.3pt;margin-top:-11.35pt;width:128.8pt;height:79.9pt;z-index:-25168742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</w:tblGrid>
                  <w:tr w:rsidR="00531F4E" w:rsidRPr="005915FD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16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18</w:t>
                        </w:r>
                      </w:p>
                    </w:tc>
                  </w:tr>
                  <w:tr w:rsidR="00531F4E" w:rsidRPr="005915FD">
                    <w:trPr>
                      <w:trHeight w:hRule="exact" w:val="113"/>
                    </w:trPr>
                    <w:tc>
                      <w:tcPr>
                        <w:tcW w:w="2551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39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41</w:t>
                        </w:r>
                      </w:p>
                    </w:tc>
                  </w:tr>
                </w:tbl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_x0000_s1068" type="#_x0000_t202" style="position:absolute;left:0;text-align:left;margin-left:413.45pt;margin-top:-11.35pt;width:128.85pt;height:79.9pt;z-index:-251686400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</w:tblGrid>
                  <w:tr w:rsidR="00531F4E" w:rsidRPr="005915FD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30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113"/>
                    </w:trPr>
                    <w:tc>
                      <w:tcPr>
                        <w:tcW w:w="2551" w:type="dxa"/>
                        <w:gridSpan w:val="3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737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74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6" w:line="220" w:lineRule="exact"/>
                          <w:rPr>
                            <w:rFonts w:ascii="Times" w:hAnsi="Times" w:cs="Tahoma"/>
                          </w:rPr>
                        </w:pP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ind w:left="249" w:right="229"/>
                          <w:jc w:val="center"/>
                          <w:rPr>
                            <w:rFonts w:ascii="Times" w:hAnsi="Times" w:cs="Tahoma"/>
                          </w:rPr>
                        </w:pPr>
                        <w:r w:rsidRPr="005915FD">
                          <w:rPr>
                            <w:rFonts w:ascii="Arial" w:hAnsi="Arial" w:cs="Arial"/>
                          </w:rPr>
                          <w:t>76</w:t>
                        </w:r>
                      </w:p>
                    </w:tc>
                  </w:tr>
                </w:tbl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>
        <w:rPr>
          <w:rFonts w:ascii="Arial" w:hAnsi="Arial" w:cs="Arial"/>
        </w:rPr>
        <w:t>5</w:t>
      </w:r>
    </w:p>
    <w:p w:rsidR="00531F4E" w:rsidRDefault="00531F4E">
      <w:pPr>
        <w:widowControl w:val="0"/>
        <w:autoSpaceDE w:val="0"/>
        <w:autoSpaceDN w:val="0"/>
        <w:adjustRightInd w:val="0"/>
        <w:spacing w:before="5"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9"/>
        <w:ind w:left="4152" w:right="5845"/>
        <w:jc w:val="center"/>
        <w:rPr>
          <w:rFonts w:ascii="Arial" w:hAnsi="Arial" w:cs="Arial"/>
        </w:rPr>
      </w:pPr>
      <w:r>
        <w:rPr>
          <w:rFonts w:ascii="Arial" w:hAnsi="Arial" w:cs="Arial"/>
        </w:rPr>
        <w:t>48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51" w:right="-20"/>
        <w:rPr>
          <w:rFonts w:ascii="Arial" w:hAnsi="Arial" w:cs="Arial"/>
          <w:b/>
        </w:rPr>
      </w:pPr>
      <w:r>
        <w:rPr>
          <w:noProof/>
        </w:rPr>
        <w:pict>
          <v:group id="_x0000_s1069" style="position:absolute;left:0;text-align:left;margin-left:495.2pt;margin-top:12pt;width:35.65pt;height:35.5pt;z-index:-251771392;mso-position-horizontal-relative:page" coordorigin="9904,240" coordsize="713,710" o:allowincell="f">
            <v:shape id="_x0000_s1070" style="position:absolute;left:9904;top:749;width:0;height:10" coordsize="20,20" o:allowincell="f" path="m,l,20e" filled="f" strokecolor="#585858" strokeweight="0">
              <v:path arrowok="t"/>
            </v:shape>
            <v:rect id="_x0000_s1071" style="position:absolute;left:9909;top:241;width:700;height:70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70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Bild 2" o:spid="_x0000_i1026" type="#_x0000_t75" style="width:35.25pt;height:36pt;visibility:visible">
                          <v:imagedata r:id="rId6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072" style="position:absolute;left:0;text-align:left;margin-left:243.35pt;margin-top:-53.65pt;width:128.6pt;height:37.35pt;z-index:-251689472;mso-position-horizontal-relative:page" coordorigin="4867,-1073" coordsize="2572,747" o:allowincell="f">
            <v:shape id="_x0000_s1073" style="position:absolute;left:4872;top:-1068;width:2561;height:0" coordsize="2562,20" o:allowincell="f" path="m,l2562,e" filled="f" strokeweight=".5pt">
              <v:path arrowok="t"/>
            </v:shape>
            <v:shape id="_x0000_s1074" style="position:absolute;left:4877;top:-1063;width:0;height:727" coordsize="20,727" o:allowincell="f" path="m,727l,e" filled="f" strokeweight=".5pt">
              <v:path arrowok="t"/>
            </v:shape>
            <v:shape id="_x0000_s1075" style="position:absolute;left:5728;top:-1063;width:0;height:727" coordsize="20,727" o:allowincell="f" path="m,727l,e" filled="f" strokeweight=".5pt">
              <v:path arrowok="t"/>
            </v:shape>
            <v:shape id="_x0000_s1076" style="position:absolute;left:6578;top:-1063;width:0;height:727" coordsize="20,727" o:allowincell="f" path="m,727l,e" filled="f" strokeweight=".5pt">
              <v:path arrowok="t"/>
            </v:shape>
            <v:shape id="_x0000_s1077" style="position:absolute;left:7429;top:-1063;width:0;height:727" coordsize="20,727" o:allowincell="f" path="m,727l,e" filled="f" strokeweight=".5pt">
              <v:path arrowok="t"/>
            </v:shape>
            <v:shape id="_x0000_s1078" style="position:absolute;left:4872;top:-331;width:2561;height:0" coordsize="2562,20" o:allowincell="f" path="m,l855,r851,l2562,e" filled="f" strokeweight=".5pt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b/>
        </w:rPr>
        <w:t xml:space="preserve">6.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Suche</w:t>
      </w:r>
      <w:r w:rsidRPr="00863AF5">
        <w:rPr>
          <w:rFonts w:ascii="Arial" w:hAnsi="Arial" w:cs="Arial"/>
          <w:b/>
          <w:spacing w:val="34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Regel!</w:t>
      </w:r>
      <w:r w:rsidRPr="00863AF5">
        <w:rPr>
          <w:rFonts w:ascii="Arial" w:hAnsi="Arial" w:cs="Arial"/>
          <w:b/>
          <w:spacing w:val="35"/>
        </w:rPr>
        <w:t xml:space="preserve"> </w:t>
      </w:r>
      <w:r w:rsidRPr="00863AF5">
        <w:rPr>
          <w:rFonts w:ascii="Arial" w:hAnsi="Arial" w:cs="Arial"/>
          <w:b/>
          <w:spacing w:val="-2"/>
        </w:rPr>
        <w:t>W</w:t>
      </w:r>
      <w:r w:rsidRPr="00863AF5">
        <w:rPr>
          <w:rFonts w:ascii="Arial" w:hAnsi="Arial" w:cs="Arial"/>
          <w:b/>
        </w:rPr>
        <w:t>ie</w:t>
      </w:r>
      <w:r w:rsidRPr="00863AF5">
        <w:rPr>
          <w:rFonts w:ascii="Arial" w:hAnsi="Arial" w:cs="Arial"/>
          <w:b/>
          <w:spacing w:val="13"/>
        </w:rPr>
        <w:t xml:space="preserve"> </w:t>
      </w:r>
      <w:r w:rsidRPr="00863AF5">
        <w:rPr>
          <w:rFonts w:ascii="Arial" w:hAnsi="Arial" w:cs="Arial"/>
          <w:b/>
        </w:rPr>
        <w:t>muss</w:t>
      </w:r>
      <w:r w:rsidRPr="00863AF5">
        <w:rPr>
          <w:rFonts w:ascii="Arial" w:hAnsi="Arial" w:cs="Arial"/>
          <w:b/>
          <w:spacing w:val="52"/>
        </w:rPr>
        <w:t xml:space="preserve"> </w:t>
      </w:r>
      <w:r w:rsidRPr="00863AF5">
        <w:rPr>
          <w:rFonts w:ascii="Arial" w:hAnsi="Arial" w:cs="Arial"/>
          <w:b/>
        </w:rPr>
        <w:t>es</w:t>
      </w:r>
      <w:r w:rsidRPr="00863AF5">
        <w:rPr>
          <w:rFonts w:ascii="Arial" w:hAnsi="Arial" w:cs="Arial"/>
          <w:b/>
          <w:spacing w:val="13"/>
        </w:rPr>
        <w:t xml:space="preserve"> </w:t>
      </w:r>
      <w:r w:rsidRPr="00863AF5">
        <w:rPr>
          <w:rFonts w:ascii="Arial" w:hAnsi="Arial" w:cs="Arial"/>
          <w:b/>
        </w:rPr>
        <w:t>bei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 xml:space="preserve">Zahlenreihe </w:t>
      </w:r>
      <w:r w:rsidRPr="00863AF5">
        <w:rPr>
          <w:rFonts w:ascii="Arial" w:hAnsi="Arial" w:cs="Arial"/>
          <w:b/>
          <w:spacing w:val="10"/>
        </w:rPr>
        <w:t xml:space="preserve"> </w:t>
      </w:r>
      <w:r w:rsidRPr="00863AF5">
        <w:rPr>
          <w:rFonts w:ascii="Arial" w:hAnsi="Arial" w:cs="Arial"/>
          <w:b/>
          <w:w w:val="107"/>
        </w:rPr>
        <w:t>weitergehen?</w:t>
      </w:r>
    </w:p>
    <w:p w:rsidR="00531F4E" w:rsidRDefault="00531F4E">
      <w:pPr>
        <w:widowControl w:val="0"/>
        <w:autoSpaceDE w:val="0"/>
        <w:autoSpaceDN w:val="0"/>
        <w:adjustRightInd w:val="0"/>
        <w:spacing w:before="4" w:line="190" w:lineRule="exact"/>
        <w:rPr>
          <w:rFonts w:ascii="Arial" w:hAnsi="Arial" w:cs="Arial"/>
          <w:sz w:val="19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491" w:right="1385"/>
        <w:jc w:val="both"/>
        <w:rPr>
          <w:rFonts w:ascii="Arial" w:hAnsi="Arial" w:cs="Arial"/>
        </w:rPr>
      </w:pPr>
      <w:r>
        <w:rPr>
          <w:noProof/>
        </w:rPr>
        <w:pict>
          <v:shape id="_x0000_s1079" style="position:absolute;left:0;text-align:left;margin-left:200.8pt;margin-top:13.5pt;width:0;height:.5pt;z-index:-25178470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0" style="position:absolute;left:0;text-align:left;margin-left:236.95pt;margin-top:13.5pt;width:0;height:.5pt;z-index:-25178368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1" style="position:absolute;left:0;text-align:left;margin-left:244.1pt;margin-top:13.5pt;width:0;height:.5pt;z-index:-25178265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2" style="position:absolute;left:0;text-align:left;margin-left:280.3pt;margin-top:13.5pt;width:0;height:.5pt;z-index:-25178163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3" style="position:absolute;left:0;text-align:left;margin-left:287.45pt;margin-top:13.5pt;width:0;height:.5pt;z-index:-25178060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4" style="position:absolute;left:0;text-align:left;margin-left:323.65pt;margin-top:13.5pt;width:0;height:.5pt;z-index:-25177958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5" style="position:absolute;left:0;text-align:left;margin-left:330.8pt;margin-top:13.5pt;width:0;height:.5pt;z-index:-25177856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6" style="position:absolute;left:0;text-align:left;margin-left:365.15pt;margin-top:13.5pt;width:0;height:.5pt;z-index:-25177753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7" style="position:absolute;left:0;text-align:left;margin-left:372.35pt;margin-top:13.5pt;width:0;height:.5pt;z-index:-25177651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8" style="position:absolute;left:0;text-align:left;margin-left:408.5pt;margin-top:13.5pt;width:0;height:.5pt;z-index:-25177548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89" style="position:absolute;left:0;text-align:left;margin-left:415.65pt;margin-top:13.5pt;width:0;height:.5pt;z-index:-25177446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0" style="position:absolute;left:0;text-align:left;margin-left:451.85pt;margin-top:13.5pt;width:0;height:.5pt;z-index:-25177344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1" style="position:absolute;left:0;text-align:left;margin-left:459pt;margin-top:13.5pt;width:0;height:.5pt;z-index:-25177241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 xml:space="preserve">a)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2,      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4,       </w:t>
      </w:r>
      <w:r>
        <w:rPr>
          <w:rFonts w:ascii="Arial" w:hAnsi="Arial" w:cs="Arial"/>
          <w:spacing w:val="-12"/>
        </w:rPr>
        <w:t xml:space="preserve"> </w:t>
      </w:r>
      <w:r>
        <w:rPr>
          <w:rFonts w:ascii="Arial" w:hAnsi="Arial" w:cs="Arial"/>
        </w:rPr>
        <w:t xml:space="preserve">6,     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</w:t>
      </w:r>
      <w:r>
        <w:rPr>
          <w:rFonts w:ascii="Arial" w:hAnsi="Arial" w:cs="Arial"/>
          <w:spacing w:val="-24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 xml:space="preserve">14  </w:t>
      </w:r>
      <w:r>
        <w:rPr>
          <w:rFonts w:ascii="Arial" w:hAnsi="Arial" w:cs="Arial"/>
          <w:spacing w:val="15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</w:p>
    <w:p w:rsidR="00531F4E" w:rsidRDefault="00531F4E">
      <w:pPr>
        <w:widowControl w:val="0"/>
        <w:autoSpaceDE w:val="0"/>
        <w:autoSpaceDN w:val="0"/>
        <w:adjustRightInd w:val="0"/>
        <w:spacing w:before="4" w:line="190" w:lineRule="exact"/>
        <w:rPr>
          <w:rFonts w:ascii="Arial" w:hAnsi="Arial" w:cs="Arial"/>
          <w:sz w:val="19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408" w:lineRule="auto"/>
        <w:ind w:left="491" w:right="2215"/>
        <w:jc w:val="both"/>
        <w:rPr>
          <w:rFonts w:ascii="Arial" w:hAnsi="Arial" w:cs="Arial"/>
        </w:rPr>
      </w:pPr>
      <w:r>
        <w:rPr>
          <w:noProof/>
        </w:rPr>
        <w:pict>
          <v:shape id="_x0000_s1092" style="position:absolute;left:0;text-align:left;margin-left:200.8pt;margin-top:13.5pt;width:0;height:.45pt;z-index:-25177036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3" style="position:absolute;left:0;text-align:left;margin-left:236.95pt;margin-top:13.5pt;width:0;height:.45pt;z-index:-25176934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4" style="position:absolute;left:0;text-align:left;margin-left:244.1pt;margin-top:13.5pt;width:0;height:.45pt;z-index:-25176832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5" style="position:absolute;left:0;text-align:left;margin-left:280.3pt;margin-top:13.5pt;width:0;height:.45pt;z-index:-25176729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6" style="position:absolute;left:0;text-align:left;margin-left:287.45pt;margin-top:13.5pt;width:0;height:.45pt;z-index:-25176627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7" style="position:absolute;left:0;text-align:left;margin-left:323.65pt;margin-top:13.5pt;width:0;height:.45pt;z-index:-25176524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8" style="position:absolute;left:0;text-align:left;margin-left:330.8pt;margin-top:13.5pt;width:0;height:.45pt;z-index:-25176422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099" style="position:absolute;left:0;text-align:left;margin-left:367pt;margin-top:13.5pt;width:0;height:.45pt;z-index:-25176320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0" style="position:absolute;left:0;text-align:left;margin-left:374.15pt;margin-top:13.5pt;width:0;height:.45pt;z-index:-25176217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1" style="position:absolute;left:0;text-align:left;margin-left:410.3pt;margin-top:13.5pt;width:0;height:.45pt;z-index:-25176115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2" style="position:absolute;left:0;text-align:left;margin-left:417.5pt;margin-top:13.5pt;width:0;height:.45pt;z-index:-25176012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3" style="position:absolute;left:0;text-align:left;margin-left:453.65pt;margin-top:13.5pt;width:0;height:.45pt;z-index:-25175910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4" style="position:absolute;left:0;text-align:left;margin-left:200.8pt;margin-top:37pt;width:0;height:.45pt;z-index:-25175808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5" style="position:absolute;left:0;text-align:left;margin-left:236.95pt;margin-top:37pt;width:0;height:.45pt;z-index:-25175705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6" style="position:absolute;left:0;text-align:left;margin-left:244.1pt;margin-top:37pt;width:0;height:.45pt;z-index:-25175603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7" style="position:absolute;left:0;text-align:left;margin-left:280.3pt;margin-top:37pt;width:0;height:.45pt;z-index:-25175500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8" style="position:absolute;left:0;text-align:left;margin-left:287.45pt;margin-top:37pt;width:0;height:.45pt;z-index:-25175398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09" style="position:absolute;left:0;text-align:left;margin-left:323.65pt;margin-top:37pt;width:0;height:.45pt;z-index:-25175296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0" style="position:absolute;left:0;text-align:left;margin-left:330.8pt;margin-top:37pt;width:0;height:.45pt;z-index:-25175193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1" style="position:absolute;left:0;text-align:left;margin-left:367pt;margin-top:37pt;width:0;height:.45pt;z-index:-25175091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2" style="position:absolute;left:0;text-align:left;margin-left:374.15pt;margin-top:37pt;width:0;height:.45pt;z-index:-25174988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3" style="position:absolute;left:0;text-align:left;margin-left:410.3pt;margin-top:37pt;width:0;height:.45pt;z-index:-25174886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4" style="position:absolute;left:0;text-align:left;margin-left:417.5pt;margin-top:37pt;width:0;height:.45pt;z-index:-25174784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5" style="position:absolute;left:0;text-align:left;margin-left:453.65pt;margin-top:37pt;width:0;height:.45pt;z-index:-25174681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6" style="position:absolute;left:0;text-align:left;margin-left:200.8pt;margin-top:60.5pt;width:0;height:.45pt;z-index:-25174579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7" style="position:absolute;left:0;text-align:left;margin-left:236.95pt;margin-top:60.5pt;width:0;height:.45pt;z-index:-25174476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8" style="position:absolute;left:0;text-align:left;margin-left:244.1pt;margin-top:60.5pt;width:0;height:.45pt;z-index:-25174374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19" style="position:absolute;left:0;text-align:left;margin-left:280.3pt;margin-top:60.5pt;width:0;height:.45pt;z-index:-25174272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0" style="position:absolute;left:0;text-align:left;margin-left:287.45pt;margin-top:60.5pt;width:0;height:.45pt;z-index:-25174169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1" style="position:absolute;left:0;text-align:left;margin-left:323.65pt;margin-top:60.5pt;width:0;height:.45pt;z-index:-25174067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2" style="position:absolute;left:0;text-align:left;margin-left:330.8pt;margin-top:60.5pt;width:0;height:.45pt;z-index:-25173964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3" style="position:absolute;left:0;text-align:left;margin-left:367pt;margin-top:60.5pt;width:0;height:.45pt;z-index:-25173862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4" style="position:absolute;left:0;text-align:left;margin-left:374.15pt;margin-top:60.5pt;width:0;height:.45pt;z-index:-25173760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5" style="position:absolute;left:0;text-align:left;margin-left:410.3pt;margin-top:60.5pt;width:0;height:.45pt;z-index:-25173657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6" style="position:absolute;left:0;text-align:left;margin-left:417.5pt;margin-top:60.5pt;width:0;height:.45pt;z-index:-25173555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7" style="position:absolute;left:0;text-align:left;margin-left:453.65pt;margin-top:60.5pt;width:0;height:.45pt;z-index:-25173452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8" style="position:absolute;left:0;text-align:left;margin-left:200.8pt;margin-top:84pt;width:0;height:.5pt;z-index:-25173350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29" style="position:absolute;left:0;text-align:left;margin-left:236.95pt;margin-top:84pt;width:0;height:.5pt;z-index:-25173248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0" style="position:absolute;left:0;text-align:left;margin-left:244.1pt;margin-top:84pt;width:0;height:.5pt;z-index:-25173145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1" style="position:absolute;left:0;text-align:left;margin-left:280.3pt;margin-top:84pt;width:0;height:.5pt;z-index:-25173043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2" style="position:absolute;left:0;text-align:left;margin-left:287.45pt;margin-top:84pt;width:0;height:.5pt;z-index:-25172940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3" style="position:absolute;left:0;text-align:left;margin-left:323.65pt;margin-top:84pt;width:0;height:.5pt;z-index:-25172838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4" style="position:absolute;left:0;text-align:left;margin-left:330.8pt;margin-top:84pt;width:0;height:.5pt;z-index:-25172736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5" style="position:absolute;left:0;text-align:left;margin-left:367pt;margin-top:84pt;width:0;height:.5pt;z-index:-25172633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6" style="position:absolute;left:0;text-align:left;margin-left:374.15pt;margin-top:84pt;width:0;height:.5pt;z-index:-25172531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7" style="position:absolute;left:0;text-align:left;margin-left:410.3pt;margin-top:84pt;width:0;height:.5pt;z-index:-25172428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8" style="position:absolute;left:0;text-align:left;margin-left:417.5pt;margin-top:84pt;width:0;height:.5pt;z-index:-25172326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39" style="position:absolute;left:0;text-align:left;margin-left:453.65pt;margin-top:84pt;width:0;height:.5pt;z-index:-25172224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0" style="position:absolute;left:0;text-align:left;margin-left:200.8pt;margin-top:107.5pt;width:0;height:.5pt;z-index:-25172121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1" style="position:absolute;left:0;text-align:left;margin-left:236.95pt;margin-top:107.5pt;width:0;height:.5pt;z-index:-25172019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2" style="position:absolute;left:0;text-align:left;margin-left:244.1pt;margin-top:107.5pt;width:0;height:.5pt;z-index:-25171916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3" style="position:absolute;left:0;text-align:left;margin-left:280.3pt;margin-top:107.5pt;width:0;height:.5pt;z-index:-25171814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4" style="position:absolute;left:0;text-align:left;margin-left:287.45pt;margin-top:107.5pt;width:0;height:.5pt;z-index:-25171712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5" style="position:absolute;left:0;text-align:left;margin-left:323.65pt;margin-top:107.5pt;width:0;height:.5pt;z-index:-25171609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6" style="position:absolute;left:0;text-align:left;margin-left:330.8pt;margin-top:107.5pt;width:0;height:.5pt;z-index:-25171507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7" style="position:absolute;left:0;text-align:left;margin-left:367pt;margin-top:107.5pt;width:0;height:.5pt;z-index:-25171404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8" style="position:absolute;left:0;text-align:left;margin-left:374.15pt;margin-top:107.5pt;width:0;height:.5pt;z-index:-25171302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49" style="position:absolute;left:0;text-align:left;margin-left:410.3pt;margin-top:107.5pt;width:0;height:.5pt;z-index:-25171200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50" style="position:absolute;left:0;text-align:left;margin-left:417.5pt;margin-top:107.5pt;width:0;height:.5pt;z-index:-25171097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151" style="position:absolute;left:0;text-align:left;margin-left:453.65pt;margin-top:107.5pt;width:0;height:.5pt;z-index:-25170995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b)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10,    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15,   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20,    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c)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61,    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63,   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65,    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d)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97,    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96,   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95,    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e)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54,    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52,    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 xml:space="preserve">50,    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25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u w:val="dotted" w:color="585858"/>
        </w:rPr>
        <w:t xml:space="preserve">     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 xml:space="preserve">f)  </w:t>
      </w:r>
      <w:r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</w:rPr>
        <w:t xml:space="preserve">85,     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 xml:space="preserve">80,     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 xml:space="preserve">75,     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        </w:t>
      </w:r>
      <w:r>
        <w:rPr>
          <w:rFonts w:ascii="Arial" w:hAnsi="Arial" w:cs="Arial"/>
          <w:spacing w:val="28"/>
          <w:u w:val="dotted" w:color="585858"/>
        </w:rPr>
        <w:t xml:space="preserve"> </w:t>
      </w:r>
    </w:p>
    <w:p w:rsidR="00531F4E" w:rsidRDefault="00531F4E">
      <w:pPr>
        <w:widowControl w:val="0"/>
        <w:autoSpaceDE w:val="0"/>
        <w:autoSpaceDN w:val="0"/>
        <w:adjustRightInd w:val="0"/>
        <w:spacing w:line="408" w:lineRule="auto"/>
        <w:ind w:left="491" w:right="2215"/>
        <w:jc w:val="both"/>
        <w:rPr>
          <w:rFonts w:ascii="Arial" w:hAnsi="Arial" w:cs="Arial"/>
        </w:rPr>
        <w:sectPr w:rsidR="00531F4E">
          <w:headerReference w:type="default" r:id="rId7"/>
          <w:footerReference w:type="default" r:id="rId8"/>
          <w:pgSz w:w="11900" w:h="16840"/>
          <w:pgMar w:top="820" w:right="560" w:bottom="700" w:left="980" w:header="555" w:footer="501" w:gutter="0"/>
          <w:pgNumType w:start="26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 xml:space="preserve">7. </w:t>
      </w:r>
      <w:r w:rsidRPr="00863AF5">
        <w:rPr>
          <w:rFonts w:ascii="Arial" w:hAnsi="Arial" w:cs="Arial"/>
          <w:b/>
          <w:spacing w:val="7"/>
        </w:rPr>
        <w:t xml:space="preserve"> </w:t>
      </w:r>
      <w:r w:rsidRPr="00863AF5">
        <w:rPr>
          <w:rFonts w:ascii="Arial" w:hAnsi="Arial" w:cs="Arial"/>
          <w:b/>
        </w:rPr>
        <w:t>Male</w:t>
      </w:r>
      <w:r w:rsidRPr="00863AF5">
        <w:rPr>
          <w:rFonts w:ascii="Arial" w:hAnsi="Arial" w:cs="Arial"/>
          <w:b/>
          <w:spacing w:val="10"/>
        </w:rPr>
        <w:t xml:space="preserve"> </w:t>
      </w:r>
      <w:r w:rsidRPr="00863AF5">
        <w:rPr>
          <w:rFonts w:ascii="Arial" w:hAnsi="Arial" w:cs="Arial"/>
          <w:b/>
        </w:rPr>
        <w:t>so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viele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  <w:w w:val="106"/>
        </w:rPr>
        <w:t>Kästchen</w:t>
      </w:r>
      <w:r w:rsidRPr="00863AF5">
        <w:rPr>
          <w:rFonts w:ascii="Arial" w:hAnsi="Arial" w:cs="Arial"/>
          <w:b/>
          <w:spacing w:val="16"/>
          <w:w w:val="106"/>
        </w:rPr>
        <w:t xml:space="preserve"> </w:t>
      </w:r>
      <w:r w:rsidRPr="00863AF5">
        <w:rPr>
          <w:rFonts w:ascii="Arial" w:hAnsi="Arial" w:cs="Arial"/>
          <w:b/>
          <w:w w:val="106"/>
        </w:rPr>
        <w:t>an.</w:t>
      </w:r>
    </w:p>
    <w:p w:rsidR="00531F4E" w:rsidRDefault="00531F4E">
      <w:pPr>
        <w:widowControl w:val="0"/>
        <w:autoSpaceDE w:val="0"/>
        <w:autoSpaceDN w:val="0"/>
        <w:adjustRightInd w:val="0"/>
        <w:spacing w:before="7" w:line="200" w:lineRule="exact"/>
        <w:rPr>
          <w:rFonts w:ascii="Arial" w:hAnsi="Arial" w:cs="Arial"/>
          <w:sz w:val="20"/>
        </w:rPr>
      </w:pPr>
    </w:p>
    <w:p w:rsidR="00531F4E" w:rsidRPr="00863AF5" w:rsidRDefault="00531F4E">
      <w:pPr>
        <w:widowControl w:val="0"/>
        <w:tabs>
          <w:tab w:val="left" w:pos="8080"/>
        </w:tabs>
        <w:autoSpaceDE w:val="0"/>
        <w:autoSpaceDN w:val="0"/>
        <w:adjustRightInd w:val="0"/>
        <w:ind w:left="2024" w:right="-20"/>
        <w:rPr>
          <w:rFonts w:ascii="Arial" w:hAnsi="Arial" w:cs="Arial"/>
          <w:i/>
          <w:sz w:val="48"/>
        </w:rPr>
      </w:pPr>
      <w:r>
        <w:rPr>
          <w:noProof/>
        </w:rPr>
        <w:pict>
          <v:rect id="_x0000_s1152" style="position:absolute;left:0;text-align:left;margin-left:297.5pt;margin-top:22.3pt;width:35pt;height:39pt;z-index:-251685376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7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4" o:spid="_x0000_i1028" type="#_x0000_t75" style="width:33.75pt;height:37.5pt;visibility:visible">
                        <v:imagedata r:id="rId9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153" type="#_x0000_t202" style="position:absolute;left:0;text-align:left;margin-left:376.1pt;margin-top:29.15pt;width:185.5pt;height:184.75pt;z-index:-251684352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Pr="00863AF5">
        <w:rPr>
          <w:rFonts w:ascii="Arial" w:hAnsi="Arial" w:cs="Arial"/>
          <w:i/>
          <w:sz w:val="48"/>
        </w:rPr>
        <w:t>19</w:t>
      </w:r>
      <w:r w:rsidRPr="00863AF5">
        <w:rPr>
          <w:rFonts w:ascii="Arial" w:hAnsi="Arial" w:cs="Arial"/>
          <w:i/>
          <w:sz w:val="48"/>
        </w:rPr>
        <w:tab/>
        <w:t>53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53"/>
        <w:gridCol w:w="369"/>
        <w:gridCol w:w="368"/>
        <w:gridCol w:w="369"/>
        <w:gridCol w:w="368"/>
      </w:tblGrid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7" w:line="240" w:lineRule="exact"/>
        <w:rPr>
          <w:rFonts w:ascii="Times" w:hAnsi="Times" w:cs="Tahoma"/>
        </w:rPr>
      </w:pPr>
    </w:p>
    <w:p w:rsidR="00531F4E" w:rsidRPr="00863AF5" w:rsidRDefault="00531F4E">
      <w:pPr>
        <w:widowControl w:val="0"/>
        <w:tabs>
          <w:tab w:val="left" w:pos="8080"/>
        </w:tabs>
        <w:autoSpaceDE w:val="0"/>
        <w:autoSpaceDN w:val="0"/>
        <w:adjustRightInd w:val="0"/>
        <w:ind w:left="2032" w:right="-20"/>
        <w:rPr>
          <w:rFonts w:ascii="Arial" w:hAnsi="Arial" w:cs="Arial"/>
          <w:i/>
          <w:sz w:val="48"/>
        </w:rPr>
      </w:pPr>
      <w:r>
        <w:rPr>
          <w:noProof/>
        </w:rPr>
        <w:pict>
          <v:shape id="_x0000_s1154" type="#_x0000_t202" style="position:absolute;left:0;text-align:left;margin-left:376.1pt;margin-top:29.15pt;width:185.5pt;height:184.75pt;z-index:-251683328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Pr="00863AF5">
        <w:rPr>
          <w:rFonts w:ascii="Arial" w:hAnsi="Arial" w:cs="Arial"/>
          <w:i/>
          <w:sz w:val="48"/>
        </w:rPr>
        <w:t>37</w:t>
      </w:r>
      <w:r w:rsidRPr="00863AF5">
        <w:rPr>
          <w:rFonts w:ascii="Arial" w:hAnsi="Arial" w:cs="Arial"/>
          <w:i/>
          <w:sz w:val="48"/>
        </w:rPr>
        <w:tab/>
        <w:t>81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</w:tblGrid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5" w:line="260" w:lineRule="exact"/>
        <w:rPr>
          <w:rFonts w:ascii="Times" w:hAnsi="Times" w:cs="Tahoma"/>
          <w:sz w:val="26"/>
        </w:rPr>
      </w:pPr>
    </w:p>
    <w:p w:rsidR="00531F4E" w:rsidRPr="00863AF5" w:rsidRDefault="00531F4E">
      <w:pPr>
        <w:widowControl w:val="0"/>
        <w:tabs>
          <w:tab w:val="left" w:pos="8080"/>
        </w:tabs>
        <w:autoSpaceDE w:val="0"/>
        <w:autoSpaceDN w:val="0"/>
        <w:adjustRightInd w:val="0"/>
        <w:spacing w:line="524" w:lineRule="exact"/>
        <w:ind w:left="2032" w:right="-20"/>
        <w:rPr>
          <w:rFonts w:ascii="Arial" w:hAnsi="Arial" w:cs="Arial"/>
          <w:i/>
          <w:sz w:val="48"/>
        </w:rPr>
      </w:pPr>
      <w:r>
        <w:rPr>
          <w:noProof/>
        </w:rPr>
        <w:pict>
          <v:shape id="_x0000_s1155" type="#_x0000_t202" style="position:absolute;left:0;text-align:left;margin-left:376.1pt;margin-top:27.75pt;width:185.5pt;height:184.75pt;z-index:-251682304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8"/>
                    <w:gridCol w:w="369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  <w:gridCol w:w="369"/>
                    <w:gridCol w:w="368"/>
                  </w:tblGrid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8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  <w:tr w:rsidR="00531F4E" w:rsidRPr="005915FD">
                    <w:trPr>
                      <w:trHeight w:hRule="exact" w:val="369"/>
                    </w:trPr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  <w:tc>
                      <w:tcPr>
                        <w:tcW w:w="36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</w:rPr>
                        </w:pPr>
                      </w:p>
                    </w:tc>
                  </w:tr>
                </w:tbl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shape>
        </w:pict>
      </w:r>
      <w:r w:rsidRPr="00863AF5">
        <w:rPr>
          <w:rFonts w:ascii="Arial" w:hAnsi="Arial" w:cs="Arial"/>
          <w:i/>
          <w:sz w:val="48"/>
        </w:rPr>
        <w:t>14</w:t>
      </w:r>
      <w:r w:rsidRPr="00863AF5">
        <w:rPr>
          <w:rFonts w:ascii="Arial" w:hAnsi="Arial" w:cs="Arial"/>
          <w:i/>
          <w:sz w:val="48"/>
        </w:rPr>
        <w:tab/>
        <w:t>62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30" w:lineRule="exact"/>
        <w:rPr>
          <w:rFonts w:ascii="Arial" w:hAnsi="Arial" w:cs="Arial"/>
          <w:sz w:val="3"/>
        </w:rPr>
      </w:pPr>
    </w:p>
    <w:tbl>
      <w:tblPr>
        <w:tblW w:w="0" w:type="auto"/>
        <w:tblInd w:w="451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9"/>
        <w:gridCol w:w="368"/>
        <w:gridCol w:w="369"/>
        <w:gridCol w:w="368"/>
        <w:gridCol w:w="369"/>
        <w:gridCol w:w="368"/>
        <w:gridCol w:w="369"/>
        <w:gridCol w:w="368"/>
        <w:gridCol w:w="369"/>
        <w:gridCol w:w="368"/>
      </w:tblGrid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8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369"/>
        </w:trPr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531F4E">
          <w:pgSz w:w="11900" w:h="16840"/>
          <w:pgMar w:top="820" w:right="560" w:bottom="700" w:left="1020" w:header="555" w:footer="501" w:gutter="0"/>
          <w:cols w:space="720" w:equalWidth="0">
            <w:col w:w="10320"/>
          </w:cols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ahoma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245" w:right="-20"/>
        <w:rPr>
          <w:rFonts w:ascii="Arial" w:hAnsi="Arial" w:cs="Arial"/>
          <w:b/>
        </w:rPr>
      </w:pPr>
      <w:r>
        <w:rPr>
          <w:noProof/>
        </w:rPr>
        <w:pict>
          <v:rect id="_x0000_s1156" style="position:absolute;left:0;text-align:left;margin-left:79.2pt;margin-top:19.5pt;width:13.65pt;height:12pt;z-index:-251681280;mso-position-horizontal-relative:page" o:allowincell="f" fillcolor="#dbdbdb" stroked="f">
            <v:path arrowok="t"/>
            <w10:wrap anchorx="page"/>
          </v:rect>
        </w:pict>
      </w:r>
      <w:r>
        <w:rPr>
          <w:noProof/>
        </w:rPr>
        <w:pict>
          <v:rect id="_x0000_s1157" style="position:absolute;left:0;text-align:left;margin-left:197.55pt;margin-top:19.5pt;width:13.65pt;height:12pt;z-index:-251680256;mso-position-horizontal-relative:page" o:allowincell="f" fillcolor="#dbdbdb" stroked="f">
            <v:path arrowok="t"/>
            <w10:wrap anchorx="page"/>
          </v:rect>
        </w:pict>
      </w:r>
      <w:r w:rsidRPr="00863AF5">
        <w:rPr>
          <w:rFonts w:ascii="Arial" w:hAnsi="Arial" w:cs="Arial"/>
          <w:b/>
        </w:rPr>
        <w:t>8.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Setze</w:t>
      </w:r>
      <w:r w:rsidRPr="00863AF5">
        <w:rPr>
          <w:rFonts w:ascii="Arial" w:hAnsi="Arial" w:cs="Arial"/>
          <w:b/>
          <w:spacing w:val="12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Zeichen</w:t>
      </w:r>
      <w:r w:rsidRPr="00863AF5">
        <w:rPr>
          <w:rFonts w:ascii="Arial" w:hAnsi="Arial" w:cs="Arial"/>
          <w:b/>
          <w:spacing w:val="51"/>
        </w:rPr>
        <w:t xml:space="preserve"> </w:t>
      </w:r>
      <w:r w:rsidRPr="00863AF5">
        <w:rPr>
          <w:rFonts w:ascii="Arial" w:hAnsi="Arial" w:cs="Arial"/>
          <w:b/>
          <w:w w:val="110"/>
        </w:rPr>
        <w:t>richtig</w:t>
      </w:r>
      <w:r w:rsidRPr="00863AF5">
        <w:rPr>
          <w:rFonts w:ascii="Arial" w:hAnsi="Arial" w:cs="Arial"/>
          <w:b/>
          <w:spacing w:val="19"/>
          <w:w w:val="110"/>
        </w:rPr>
        <w:t xml:space="preserve"> </w:t>
      </w:r>
      <w:r w:rsidRPr="00863AF5">
        <w:rPr>
          <w:rFonts w:ascii="Arial" w:hAnsi="Arial" w:cs="Arial"/>
          <w:b/>
          <w:w w:val="110"/>
        </w:rPr>
        <w:t>ein.</w:t>
      </w:r>
    </w:p>
    <w:p w:rsidR="00531F4E" w:rsidRDefault="00531F4E">
      <w:pPr>
        <w:widowControl w:val="0"/>
        <w:tabs>
          <w:tab w:val="left" w:pos="2980"/>
        </w:tabs>
        <w:autoSpaceDE w:val="0"/>
        <w:autoSpaceDN w:val="0"/>
        <w:adjustRightInd w:val="0"/>
        <w:spacing w:before="80"/>
        <w:ind w:left="631" w:right="-20"/>
        <w:rPr>
          <w:rFonts w:ascii="Arial" w:hAnsi="Arial" w:cs="Arial"/>
        </w:rPr>
      </w:pPr>
      <w:r>
        <w:rPr>
          <w:rFonts w:ascii="Arial" w:hAnsi="Arial" w:cs="Arial"/>
        </w:rPr>
        <w:t>&gt;  „ist größer als“</w:t>
      </w:r>
      <w:r>
        <w:rPr>
          <w:rFonts w:ascii="Arial" w:hAnsi="Arial" w:cs="Arial"/>
        </w:rPr>
        <w:tab/>
        <w:t>&lt;</w:t>
      </w:r>
      <w:r>
        <w:rPr>
          <w:rFonts w:ascii="Arial" w:hAnsi="Arial" w:cs="Arial"/>
          <w:spacing w:val="66"/>
        </w:rPr>
        <w:t xml:space="preserve"> </w:t>
      </w:r>
      <w:r>
        <w:rPr>
          <w:rFonts w:ascii="Arial" w:hAnsi="Arial" w:cs="Arial"/>
        </w:rPr>
        <w:t>„ist kleiner als“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4" w:line="240" w:lineRule="exact"/>
        <w:rPr>
          <w:rFonts w:ascii="Arial" w:hAnsi="Arial" w:cs="Arial"/>
        </w:rPr>
      </w:pPr>
    </w:p>
    <w:p w:rsidR="00531F4E" w:rsidRPr="00863AF5" w:rsidRDefault="00531F4E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440"/>
          <w:tab w:val="left" w:pos="972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>
        <w:rPr>
          <w:noProof/>
        </w:rPr>
        <w:pict>
          <v:group id="_x0000_s1158" style="position:absolute;left:0;text-align:left;margin-left:78.95pt;margin-top:-9.9pt;width:97.2pt;height:34.45pt;z-index:-251679232;mso-position-horizontal-relative:page" coordorigin="1579,-198" coordsize="1944,689" o:allowincell="f">
            <v:shape id="_x0000_s1159" style="position:absolute;left:1584;top:-193;width:1933;height:0" coordsize="1934,20" o:allowincell="f" path="m,l1934,e" filled="f" strokeweight=".5pt">
              <v:path arrowok="t"/>
            </v:shape>
            <v:shape id="_x0000_s1160" style="position:absolute;left:1589;top:-188;width:0;height:670" coordsize="20,669" o:allowincell="f" path="m,669l,e" filled="f" strokeweight=".5pt">
              <v:path arrowok="t"/>
            </v:shape>
            <v:shape id="_x0000_s1161" style="position:absolute;left:2230;top:-188;width:0;height:670" coordsize="20,669" o:allowincell="f" path="m,669l,e" filled="f" strokeweight=".5pt">
              <v:path arrowok="t"/>
            </v:shape>
            <v:shape id="_x0000_s1162" style="position:absolute;left:2872;top:-188;width:0;height:670" coordsize="20,669" o:allowincell="f" path="m,669l,e" filled="f" strokeweight=".5pt">
              <v:path arrowok="t"/>
            </v:shape>
            <v:shape id="_x0000_s1163" style="position:absolute;left:3513;top:-188;width:0;height:670" coordsize="20,669" o:allowincell="f" path="m,669l,e" filled="f" strokeweight=".5pt">
              <v:path arrowok="t"/>
            </v:shape>
            <v:shape id="_x0000_s1164" style="position:absolute;left:1584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165" style="position:absolute;left:0;text-align:left;margin-left:207.2pt;margin-top:-9.9pt;width:97.15pt;height:34.45pt;z-index:-251678208;mso-position-horizontal-relative:page" coordorigin="4144,-198" coordsize="1943,689" o:allowincell="f">
            <v:shape id="_x0000_s1166" style="position:absolute;left:4149;top:-193;width:1933;height:0" coordsize="1933,20" o:allowincell="f" path="m,l1933,e" filled="f" strokeweight=".5pt">
              <v:path arrowok="t"/>
            </v:shape>
            <v:shape id="_x0000_s1167" style="position:absolute;left:4154;top:-188;width:0;height:670" coordsize="20,669" o:allowincell="f" path="m,669l,e" filled="f" strokeweight=".5pt">
              <v:path arrowok="t"/>
            </v:shape>
            <v:shape id="_x0000_s1168" style="position:absolute;left:4795;top:-188;width:0;height:670" coordsize="20,669" o:allowincell="f" path="m,669l,e" filled="f" strokeweight=".5pt">
              <v:path arrowok="t"/>
            </v:shape>
            <v:shape id="_x0000_s1169" style="position:absolute;left:5436;top:-188;width:0;height:670" coordsize="20,669" o:allowincell="f" path="m,669l,e" filled="f" strokeweight=".5pt">
              <v:path arrowok="t"/>
            </v:shape>
            <v:shape id="_x0000_s1170" style="position:absolute;left:6077;top:-188;width:0;height:670" coordsize="20,669" o:allowincell="f" path="m,669l,e" filled="f" strokeweight=".5pt">
              <v:path arrowok="t"/>
            </v:shape>
            <v:shape id="_x0000_s1171" style="position:absolute;left:4149;top:486;width:1933;height:0" coordsize="1933,20" o:allowincell="f" path="m,l646,r641,l1933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172" style="position:absolute;left:0;text-align:left;margin-left:335.45pt;margin-top:-9.9pt;width:97.15pt;height:34.45pt;z-index:-251677184;mso-position-horizontal-relative:page" coordorigin="6709,-198" coordsize="1943,689" o:allowincell="f">
            <v:shape id="_x0000_s1173" style="position:absolute;left:8642;top:-188;width:0;height:670" coordsize="20,669" o:allowincell="f" path="m,669l,e" filled="f" strokeweight=".5pt">
              <v:path arrowok="t"/>
            </v:shape>
            <v:shape id="_x0000_s1174" style="position:absolute;left:6714;top:-193;width:1933;height:0" coordsize="1933,20" o:allowincell="f" path="m,l1933,e" filled="f" strokeweight=".5pt">
              <v:path arrowok="t"/>
            </v:shape>
            <v:shape id="_x0000_s1175" style="position:absolute;left:6719;top:-188;width:0;height:670" coordsize="20,669" o:allowincell="f" path="m,669l,e" filled="f" strokeweight=".5pt">
              <v:path arrowok="t"/>
            </v:shape>
            <v:shape id="_x0000_s1176" style="position:absolute;left:7360;top:-188;width:0;height:670" coordsize="20,669" o:allowincell="f" path="m,669l,e" filled="f" strokeweight=".5pt">
              <v:path arrowok="t"/>
            </v:shape>
            <v:shape id="_x0000_s1177" style="position:absolute;left:8001;top:-188;width:0;height:670" coordsize="20,669" o:allowincell="f" path="m,669l,e" filled="f" strokeweight=".5pt">
              <v:path arrowok="t"/>
            </v:shape>
            <v:shape id="_x0000_s1178" style="position:absolute;left:6714;top:486;width:1933;height:0" coordsize="1933,20" o:allowincell="f" path="m,l646,r641,l1933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179" style="position:absolute;left:0;text-align:left;margin-left:463.65pt;margin-top:-9.9pt;width:97.2pt;height:34.45pt;z-index:-251676160;mso-position-horizontal-relative:page" coordorigin="9273,-198" coordsize="1944,689" o:allowincell="f">
            <v:shape id="_x0000_s1180" style="position:absolute;left:9283;top:-188;width:0;height:670" coordsize="20,669" o:allowincell="f" path="m,669l,e" filled="f" strokeweight=".5pt">
              <v:path arrowok="t"/>
            </v:shape>
            <v:shape id="_x0000_s1181" style="position:absolute;left:9278;top:-193;width:1933;height:0" coordsize="1934,20" o:allowincell="f" path="m,l1934,e" filled="f" strokeweight=".5pt">
              <v:path arrowok="t"/>
            </v:shape>
            <v:shape id="_x0000_s1182" style="position:absolute;left:9925;top:-188;width:0;height:670" coordsize="20,669" o:allowincell="f" path="m,669l,e" filled="f" strokeweight=".5pt">
              <v:path arrowok="t"/>
            </v:shape>
            <v:shape id="_x0000_s1183" style="position:absolute;left:10566;top:-188;width:0;height:670" coordsize="20,669" o:allowincell="f" path="m,669l,e" filled="f" strokeweight=".5pt">
              <v:path arrowok="t"/>
            </v:shape>
            <v:shape id="_x0000_s1184" style="position:absolute;left:11207;top:-188;width:0;height:670" coordsize="20,669" o:allowincell="f" path="m,669l,e" filled="f" strokeweight=".5pt">
              <v:path arrowok="t"/>
            </v:shape>
            <v:shape id="_x0000_s1185" style="position:absolute;left:9278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b/>
        </w:rPr>
        <w:t>16</w:t>
      </w:r>
      <w:r w:rsidRPr="00863AF5">
        <w:rPr>
          <w:rFonts w:ascii="Arial" w:hAnsi="Arial" w:cs="Arial"/>
          <w:b/>
        </w:rPr>
        <w:tab/>
        <w:t>18</w:t>
      </w:r>
      <w:r w:rsidRPr="00863AF5">
        <w:rPr>
          <w:rFonts w:ascii="Arial" w:hAnsi="Arial" w:cs="Arial"/>
          <w:b/>
        </w:rPr>
        <w:tab/>
        <w:t>20</w:t>
      </w:r>
      <w:r w:rsidRPr="00863AF5">
        <w:rPr>
          <w:rFonts w:ascii="Arial" w:hAnsi="Arial" w:cs="Arial"/>
          <w:b/>
        </w:rPr>
        <w:tab/>
        <w:t>17</w:t>
      </w:r>
      <w:r w:rsidRPr="00863AF5">
        <w:rPr>
          <w:rFonts w:ascii="Arial" w:hAnsi="Arial" w:cs="Arial"/>
          <w:b/>
        </w:rPr>
        <w:tab/>
        <w:t>39</w:t>
      </w:r>
      <w:r w:rsidRPr="00863AF5">
        <w:rPr>
          <w:rFonts w:ascii="Arial" w:hAnsi="Arial" w:cs="Arial"/>
          <w:b/>
        </w:rPr>
        <w:tab/>
        <w:t>41</w:t>
      </w:r>
      <w:r w:rsidRPr="00863AF5">
        <w:rPr>
          <w:rFonts w:ascii="Arial" w:hAnsi="Arial" w:cs="Arial"/>
          <w:b/>
        </w:rPr>
        <w:tab/>
        <w:t>19</w:t>
      </w:r>
      <w:r w:rsidRPr="00863AF5">
        <w:rPr>
          <w:rFonts w:ascii="Arial" w:hAnsi="Arial" w:cs="Arial"/>
          <w:b/>
        </w:rPr>
        <w:tab/>
        <w:t>21</w:t>
      </w:r>
    </w:p>
    <w:p w:rsidR="00531F4E" w:rsidRPr="00863AF5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13" w:line="280" w:lineRule="exact"/>
        <w:rPr>
          <w:rFonts w:ascii="Arial" w:hAnsi="Arial" w:cs="Arial"/>
          <w:b/>
          <w:sz w:val="28"/>
        </w:rPr>
      </w:pPr>
    </w:p>
    <w:p w:rsidR="00531F4E" w:rsidRPr="00863AF5" w:rsidRDefault="00531F4E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380"/>
          <w:tab w:val="left" w:pos="966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>
        <w:rPr>
          <w:noProof/>
        </w:rPr>
        <w:pict>
          <v:group id="_x0000_s1186" style="position:absolute;left:0;text-align:left;margin-left:78.95pt;margin-top:-9.9pt;width:97.2pt;height:34.45pt;z-index:-251675136;mso-position-horizontal-relative:page" coordorigin="1579,-198" coordsize="1944,689" o:allowincell="f">
            <v:shape id="_x0000_s1187" style="position:absolute;left:1584;top:-193;width:1933;height:0" coordsize="1934,20" o:allowincell="f" path="m,l1934,e" filled="f" strokeweight=".5pt">
              <v:path arrowok="t"/>
            </v:shape>
            <v:shape id="_x0000_s1188" style="position:absolute;left:1589;top:-188;width:0;height:670" coordsize="20,669" o:allowincell="f" path="m,669l,e" filled="f" strokeweight=".5pt">
              <v:path arrowok="t"/>
            </v:shape>
            <v:shape id="_x0000_s1189" style="position:absolute;left:2230;top:-188;width:0;height:670" coordsize="20,669" o:allowincell="f" path="m,669l,e" filled="f" strokeweight=".5pt">
              <v:path arrowok="t"/>
            </v:shape>
            <v:shape id="_x0000_s1190" style="position:absolute;left:2872;top:-188;width:0;height:670" coordsize="20,669" o:allowincell="f" path="m,669l,e" filled="f" strokeweight=".5pt">
              <v:path arrowok="t"/>
            </v:shape>
            <v:shape id="_x0000_s1191" style="position:absolute;left:3513;top:-188;width:0;height:670" coordsize="20,669" o:allowincell="f" path="m,669l,e" filled="f" strokeweight=".5pt">
              <v:path arrowok="t"/>
            </v:shape>
            <v:shape id="_x0000_s1192" style="position:absolute;left:1584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193" style="position:absolute;left:0;text-align:left;margin-left:207.2pt;margin-top:-9.9pt;width:97.2pt;height:34.45pt;z-index:-251674112;mso-position-horizontal-relative:page" coordorigin="4144,-198" coordsize="1944,689" o:allowincell="f">
            <v:shape id="_x0000_s1194" style="position:absolute;left:4149;top:-193;width:1933;height:0" coordsize="1934,20" o:allowincell="f" path="m,l1934,e" filled="f" strokeweight=".5pt">
              <v:path arrowok="t"/>
            </v:shape>
            <v:shape id="_x0000_s1195" style="position:absolute;left:4154;top:-188;width:0;height:670" coordsize="20,669" o:allowincell="f" path="m,669l,e" filled="f" strokeweight=".5pt">
              <v:path arrowok="t"/>
            </v:shape>
            <v:shape id="_x0000_s1196" style="position:absolute;left:4795;top:-188;width:0;height:670" coordsize="20,669" o:allowincell="f" path="m,669l,e" filled="f" strokeweight=".5pt">
              <v:path arrowok="t"/>
            </v:shape>
            <v:shape id="_x0000_s1197" style="position:absolute;left:5436;top:-188;width:0;height:670" coordsize="20,669" o:allowincell="f" path="m,669l,e" filled="f" strokeweight=".5pt">
              <v:path arrowok="t"/>
            </v:shape>
            <v:shape id="_x0000_s1198" style="position:absolute;left:6078;top:-188;width:0;height:670" coordsize="20,669" o:allowincell="f" path="m,669l,e" filled="f" strokeweight=".5pt">
              <v:path arrowok="t"/>
            </v:shape>
            <v:shape id="_x0000_s1199" style="position:absolute;left:4149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00" style="position:absolute;left:0;text-align:left;margin-left:335.45pt;margin-top:-9.9pt;width:97.15pt;height:34.45pt;z-index:-251673088;mso-position-horizontal-relative:page" coordorigin="6709,-198" coordsize="1943,689" o:allowincell="f">
            <v:shape id="_x0000_s1201" style="position:absolute;left:6714;top:-193;width:1933;height:0" coordsize="1933,20" o:allowincell="f" path="m,l1933,e" filled="f" strokeweight=".5pt">
              <v:path arrowok="t"/>
            </v:shape>
            <v:shape id="_x0000_s1202" style="position:absolute;left:6719;top:-188;width:0;height:670" coordsize="20,669" o:allowincell="f" path="m,669l,e" filled="f" strokeweight=".5pt">
              <v:path arrowok="t"/>
            </v:shape>
            <v:shape id="_x0000_s1203" style="position:absolute;left:7360;top:-188;width:0;height:670" coordsize="20,669" o:allowincell="f" path="m,669l,e" filled="f" strokeweight=".5pt">
              <v:path arrowok="t"/>
            </v:shape>
            <v:shape id="_x0000_s1204" style="position:absolute;left:8001;top:-188;width:0;height:670" coordsize="20,669" o:allowincell="f" path="m,669l,e" filled="f" strokeweight=".5pt">
              <v:path arrowok="t"/>
            </v:shape>
            <v:shape id="_x0000_s1205" style="position:absolute;left:8642;top:-188;width:0;height:670" coordsize="20,669" o:allowincell="f" path="m,669l,e" filled="f" strokeweight=".5pt">
              <v:path arrowok="t"/>
            </v:shape>
            <v:shape id="_x0000_s1206" style="position:absolute;left:6714;top:486;width:1933;height:0" coordsize="1933,20" o:allowincell="f" path="m,l646,r641,l1933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07" style="position:absolute;left:0;text-align:left;margin-left:463.65pt;margin-top:-9.9pt;width:97.2pt;height:34.45pt;z-index:-251672064;mso-position-horizontal-relative:page" coordorigin="9273,-198" coordsize="1944,689" o:allowincell="f">
            <v:shape id="_x0000_s1208" style="position:absolute;left:9278;top:-193;width:1933;height:0" coordsize="1934,20" o:allowincell="f" path="m,l1934,e" filled="f" strokeweight=".5pt">
              <v:path arrowok="t"/>
            </v:shape>
            <v:shape id="_x0000_s1209" style="position:absolute;left:9284;top:-188;width:0;height:670" coordsize="20,669" o:allowincell="f" path="m,669l,e" filled="f" strokeweight=".5pt">
              <v:path arrowok="t"/>
            </v:shape>
            <v:shape id="_x0000_s1210" style="position:absolute;left:9925;top:-188;width:0;height:670" coordsize="20,669" o:allowincell="f" path="m,669l,e" filled="f" strokeweight=".5pt">
              <v:path arrowok="t"/>
            </v:shape>
            <v:shape id="_x0000_s1211" style="position:absolute;left:10566;top:-188;width:0;height:670" coordsize="20,669" o:allowincell="f" path="m,669l,e" filled="f" strokeweight=".5pt">
              <v:path arrowok="t"/>
            </v:shape>
            <v:shape id="_x0000_s1212" style="position:absolute;left:11207;top:-188;width:0;height:670" coordsize="20,669" o:allowincell="f" path="m,669l,e" filled="f" strokeweight=".5pt">
              <v:path arrowok="t"/>
            </v:shape>
            <v:shape id="_x0000_s1213" style="position:absolute;left:9279;top:486;width:1933;height:0" coordsize="1933,20" o:allowincell="f" path="m,l646,r641,l1933,e" filled="f" strokeweight=".5pt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b/>
        </w:rPr>
        <w:t>48</w:t>
      </w:r>
      <w:r w:rsidRPr="00863AF5">
        <w:rPr>
          <w:rFonts w:ascii="Arial" w:hAnsi="Arial" w:cs="Arial"/>
          <w:b/>
        </w:rPr>
        <w:tab/>
        <w:t>84</w:t>
      </w:r>
      <w:r w:rsidRPr="00863AF5">
        <w:rPr>
          <w:rFonts w:ascii="Arial" w:hAnsi="Arial" w:cs="Arial"/>
          <w:b/>
        </w:rPr>
        <w:tab/>
        <w:t>34</w:t>
      </w:r>
      <w:r w:rsidRPr="00863AF5">
        <w:rPr>
          <w:rFonts w:ascii="Arial" w:hAnsi="Arial" w:cs="Arial"/>
          <w:b/>
        </w:rPr>
        <w:tab/>
        <w:t>43</w:t>
      </w:r>
      <w:r w:rsidRPr="00863AF5">
        <w:rPr>
          <w:rFonts w:ascii="Arial" w:hAnsi="Arial" w:cs="Arial"/>
          <w:b/>
        </w:rPr>
        <w:tab/>
        <w:t>74</w:t>
      </w:r>
      <w:r w:rsidRPr="00863AF5">
        <w:rPr>
          <w:rFonts w:ascii="Arial" w:hAnsi="Arial" w:cs="Arial"/>
          <w:b/>
        </w:rPr>
        <w:tab/>
        <w:t>76</w:t>
      </w:r>
      <w:r w:rsidRPr="00863AF5">
        <w:rPr>
          <w:rFonts w:ascii="Arial" w:hAnsi="Arial" w:cs="Arial"/>
          <w:b/>
        </w:rPr>
        <w:tab/>
        <w:t>101</w:t>
      </w:r>
      <w:r w:rsidRPr="00863AF5">
        <w:rPr>
          <w:rFonts w:ascii="Arial" w:hAnsi="Arial" w:cs="Arial"/>
          <w:b/>
        </w:rPr>
        <w:tab/>
        <w:t>100</w:t>
      </w:r>
    </w:p>
    <w:p w:rsidR="00531F4E" w:rsidRPr="00863AF5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13" w:line="280" w:lineRule="exact"/>
        <w:rPr>
          <w:rFonts w:ascii="Arial" w:hAnsi="Arial" w:cs="Arial"/>
          <w:b/>
          <w:sz w:val="28"/>
        </w:rPr>
      </w:pPr>
    </w:p>
    <w:p w:rsidR="00531F4E" w:rsidRPr="00863AF5" w:rsidRDefault="00531F4E">
      <w:pPr>
        <w:widowControl w:val="0"/>
        <w:tabs>
          <w:tab w:val="left" w:pos="2020"/>
          <w:tab w:val="left" w:pos="3320"/>
          <w:tab w:val="left" w:pos="4600"/>
          <w:tab w:val="left" w:pos="5880"/>
          <w:tab w:val="left" w:pos="7160"/>
          <w:tab w:val="left" w:pos="8440"/>
          <w:tab w:val="left" w:pos="9720"/>
        </w:tabs>
        <w:autoSpaceDE w:val="0"/>
        <w:autoSpaceDN w:val="0"/>
        <w:adjustRightInd w:val="0"/>
        <w:spacing w:before="9"/>
        <w:ind w:left="757" w:right="-20"/>
        <w:rPr>
          <w:rFonts w:ascii="Arial" w:hAnsi="Arial" w:cs="Arial"/>
          <w:b/>
        </w:rPr>
      </w:pPr>
      <w:r>
        <w:rPr>
          <w:noProof/>
        </w:rPr>
        <w:pict>
          <v:group id="_x0000_s1214" style="position:absolute;left:0;text-align:left;margin-left:78.95pt;margin-top:-9.9pt;width:97.2pt;height:34.45pt;z-index:-251671040;mso-position-horizontal-relative:page" coordorigin="1579,-198" coordsize="1944,689" o:allowincell="f">
            <v:shape id="_x0000_s1215" style="position:absolute;left:1584;top:-193;width:1933;height:0" coordsize="1934,20" o:allowincell="f" path="m,l1934,e" filled="f" strokeweight=".5pt">
              <v:path arrowok="t"/>
            </v:shape>
            <v:shape id="_x0000_s1216" style="position:absolute;left:1589;top:-188;width:0;height:670" coordsize="20,669" o:allowincell="f" path="m,669l,e" filled="f" strokeweight=".5pt">
              <v:path arrowok="t"/>
            </v:shape>
            <v:shape id="_x0000_s1217" style="position:absolute;left:2230;top:-188;width:0;height:670" coordsize="20,669" o:allowincell="f" path="m,669l,e" filled="f" strokeweight=".5pt">
              <v:path arrowok="t"/>
            </v:shape>
            <v:shape id="_x0000_s1218" style="position:absolute;left:2872;top:-188;width:0;height:670" coordsize="20,669" o:allowincell="f" path="m,669l,e" filled="f" strokeweight=".5pt">
              <v:path arrowok="t"/>
            </v:shape>
            <v:shape id="_x0000_s1219" style="position:absolute;left:3513;top:-188;width:0;height:670" coordsize="20,669" o:allowincell="f" path="m,669l,e" filled="f" strokeweight=".5pt">
              <v:path arrowok="t"/>
            </v:shape>
            <v:shape id="_x0000_s1220" style="position:absolute;left:1584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21" style="position:absolute;left:0;text-align:left;margin-left:207.2pt;margin-top:-9.9pt;width:97.2pt;height:34.45pt;z-index:-251670016;mso-position-horizontal-relative:page" coordorigin="4144,-198" coordsize="1944,689" o:allowincell="f">
            <v:shape id="_x0000_s1222" style="position:absolute;left:4149;top:-193;width:1933;height:0" coordsize="1934,20" o:allowincell="f" path="m,l1934,e" filled="f" strokeweight=".5pt">
              <v:path arrowok="t"/>
            </v:shape>
            <v:shape id="_x0000_s1223" style="position:absolute;left:4154;top:-188;width:0;height:670" coordsize="20,669" o:allowincell="f" path="m,669l,e" filled="f" strokeweight=".5pt">
              <v:path arrowok="t"/>
            </v:shape>
            <v:shape id="_x0000_s1224" style="position:absolute;left:4795;top:-188;width:0;height:670" coordsize="20,669" o:allowincell="f" path="m,669l,e" filled="f" strokeweight=".5pt">
              <v:path arrowok="t"/>
            </v:shape>
            <v:shape id="_x0000_s1225" style="position:absolute;left:5436;top:-188;width:0;height:670" coordsize="20,669" o:allowincell="f" path="m,669l,e" filled="f" strokeweight=".5pt">
              <v:path arrowok="t"/>
            </v:shape>
            <v:shape id="_x0000_s1226" style="position:absolute;left:6078;top:-188;width:0;height:670" coordsize="20,669" o:allowincell="f" path="m,669l,e" filled="f" strokeweight=".5pt">
              <v:path arrowok="t"/>
            </v:shape>
            <v:shape id="_x0000_s1227" style="position:absolute;left:4149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28" style="position:absolute;left:0;text-align:left;margin-left:335.45pt;margin-top:-9.9pt;width:97.15pt;height:34.45pt;z-index:-251668992;mso-position-horizontal-relative:page" coordorigin="6709,-198" coordsize="1943,689" o:allowincell="f">
            <v:shape id="_x0000_s1229" style="position:absolute;left:6714;top:-193;width:1933;height:0" coordsize="1933,20" o:allowincell="f" path="m,l1933,e" filled="f" strokeweight=".5pt">
              <v:path arrowok="t"/>
            </v:shape>
            <v:shape id="_x0000_s1230" style="position:absolute;left:6719;top:-188;width:0;height:670" coordsize="20,669" o:allowincell="f" path="m,669l,e" filled="f" strokeweight=".5pt">
              <v:path arrowok="t"/>
            </v:shape>
            <v:shape id="_x0000_s1231" style="position:absolute;left:7360;top:-188;width:0;height:670" coordsize="20,669" o:allowincell="f" path="m,669l,e" filled="f" strokeweight=".5pt">
              <v:path arrowok="t"/>
            </v:shape>
            <v:shape id="_x0000_s1232" style="position:absolute;left:8001;top:-188;width:0;height:670" coordsize="20,669" o:allowincell="f" path="m,669l,e" filled="f" strokeweight=".5pt">
              <v:path arrowok="t"/>
            </v:shape>
            <v:shape id="_x0000_s1233" style="position:absolute;left:8642;top:-188;width:0;height:670" coordsize="20,669" o:allowincell="f" path="m,669l,e" filled="f" strokeweight=".5pt">
              <v:path arrowok="t"/>
            </v:shape>
            <v:shape id="_x0000_s1234" style="position:absolute;left:6714;top:486;width:1933;height:0" coordsize="1933,20" o:allowincell="f" path="m,l646,r641,l1933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235" style="position:absolute;left:0;text-align:left;margin-left:463.65pt;margin-top:-9.9pt;width:97.2pt;height:34.45pt;z-index:-251667968;mso-position-horizontal-relative:page" coordorigin="9273,-198" coordsize="1944,689" o:allowincell="f">
            <v:shape id="_x0000_s1236" style="position:absolute;left:9278;top:-193;width:1933;height:0" coordsize="1934,20" o:allowincell="f" path="m,l1934,e" filled="f" strokeweight=".5pt">
              <v:path arrowok="t"/>
            </v:shape>
            <v:shape id="_x0000_s1237" style="position:absolute;left:9283;top:-188;width:0;height:670" coordsize="20,669" o:allowincell="f" path="m,669l,e" filled="f" strokeweight=".5pt">
              <v:path arrowok="t"/>
            </v:shape>
            <v:shape id="_x0000_s1238" style="position:absolute;left:9925;top:-188;width:0;height:670" coordsize="20,669" o:allowincell="f" path="m,669l,e" filled="f" strokeweight=".5pt">
              <v:path arrowok="t"/>
            </v:shape>
            <v:shape id="_x0000_s1239" style="position:absolute;left:10566;top:-188;width:0;height:670" coordsize="20,669" o:allowincell="f" path="m,669l,e" filled="f" strokeweight=".5pt">
              <v:path arrowok="t"/>
            </v:shape>
            <v:shape id="_x0000_s1240" style="position:absolute;left:11207;top:-188;width:0;height:670" coordsize="20,669" o:allowincell="f" path="m,669l,e" filled="f" strokeweight=".5pt">
              <v:path arrowok="t"/>
            </v:shape>
            <v:shape id="_x0000_s1241" style="position:absolute;left:9278;top:486;width:1933;height:0" coordsize="1934,20" o:allowincell="f" path="m,l646,r642,l1934,e" filled="f" strokeweight=".5pt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b/>
        </w:rPr>
        <w:t>37</w:t>
      </w:r>
      <w:r w:rsidRPr="00863AF5">
        <w:rPr>
          <w:rFonts w:ascii="Arial" w:hAnsi="Arial" w:cs="Arial"/>
          <w:b/>
        </w:rPr>
        <w:tab/>
        <w:t>36</w:t>
      </w:r>
      <w:r w:rsidRPr="00863AF5">
        <w:rPr>
          <w:rFonts w:ascii="Arial" w:hAnsi="Arial" w:cs="Arial"/>
          <w:b/>
        </w:rPr>
        <w:tab/>
        <w:t>53</w:t>
      </w:r>
      <w:r w:rsidRPr="00863AF5">
        <w:rPr>
          <w:rFonts w:ascii="Arial" w:hAnsi="Arial" w:cs="Arial"/>
          <w:b/>
        </w:rPr>
        <w:tab/>
        <w:t>26</w:t>
      </w:r>
      <w:r w:rsidRPr="00863AF5">
        <w:rPr>
          <w:rFonts w:ascii="Arial" w:hAnsi="Arial" w:cs="Arial"/>
          <w:b/>
        </w:rPr>
        <w:tab/>
        <w:t>91</w:t>
      </w:r>
      <w:r w:rsidRPr="00863AF5">
        <w:rPr>
          <w:rFonts w:ascii="Arial" w:hAnsi="Arial" w:cs="Arial"/>
          <w:b/>
        </w:rPr>
        <w:tab/>
        <w:t>19</w:t>
      </w:r>
      <w:r w:rsidRPr="00863AF5">
        <w:rPr>
          <w:rFonts w:ascii="Arial" w:hAnsi="Arial" w:cs="Arial"/>
          <w:b/>
        </w:rPr>
        <w:tab/>
        <w:t>92</w:t>
      </w:r>
      <w:r w:rsidRPr="00863AF5">
        <w:rPr>
          <w:rFonts w:ascii="Arial" w:hAnsi="Arial" w:cs="Arial"/>
          <w:b/>
        </w:rPr>
        <w:tab/>
        <w:t>73</w:t>
      </w:r>
    </w:p>
    <w:p w:rsidR="00531F4E" w:rsidRPr="00863AF5" w:rsidRDefault="00531F4E">
      <w:pPr>
        <w:widowControl w:val="0"/>
        <w:autoSpaceDE w:val="0"/>
        <w:autoSpaceDN w:val="0"/>
        <w:adjustRightInd w:val="0"/>
        <w:spacing w:before="5" w:line="180" w:lineRule="exact"/>
        <w:rPr>
          <w:rFonts w:ascii="Arial" w:hAnsi="Arial" w:cs="Arial"/>
          <w:b/>
          <w:sz w:val="18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ind w:left="244" w:right="-20"/>
        <w:rPr>
          <w:rFonts w:ascii="Arial" w:hAnsi="Arial" w:cs="Arial"/>
          <w:b/>
        </w:rPr>
      </w:pPr>
      <w:r>
        <w:rPr>
          <w:noProof/>
        </w:rPr>
        <w:pict>
          <v:shape id="_x0000_s1242" style="position:absolute;left:0;text-align:left;margin-left:86.45pt;margin-top:52.6pt;width:42.65pt;height:7.9pt;z-index:-251666944;mso-position-horizontal-relative:page;mso-position-vertical-relative:text" coordsize="854,158" o:allowincell="f" path="m854,l,,426,158,854,e" fillcolor="#888" stroked="f">
            <v:path arrowok="t"/>
            <w10:wrap anchorx="page"/>
          </v:shape>
        </w:pict>
      </w:r>
      <w:r>
        <w:rPr>
          <w:noProof/>
        </w:rPr>
        <w:pict>
          <v:shape id="_x0000_s1243" style="position:absolute;left:0;text-align:left;margin-left:143.15pt;margin-top:52.6pt;width:42.65pt;height:7.9pt;z-index:-251665920;mso-position-horizontal-relative:page;mso-position-vertical-relative:text" coordsize="854,158" o:allowincell="f" path="m854,l,,426,158,854,e" fillcolor="#888" stroked="f">
            <v:path arrowok="t"/>
            <w10:wrap anchorx="page"/>
          </v:shape>
        </w:pict>
      </w:r>
      <w:r>
        <w:rPr>
          <w:noProof/>
        </w:rPr>
        <w:pict>
          <v:polyline id="_x0000_s1244" style="position:absolute;left:0;text-align:left;z-index:-251664896;mso-position-horizontal-relative:page;mso-position-vertical-relative:text" points="242.5pt,52.6pt,199.85pt,52.6pt,221.15pt,60.5pt,242.5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45" style="position:absolute;left:0;text-align:left;z-index:-251663872;mso-position-horizontal-relative:page;mso-position-vertical-relative:text" points="299.2pt,52.6pt,256.55pt,52.6pt,277.85pt,60.5pt,299.2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46" style="position:absolute;left:0;text-align:left;z-index:-251662848;mso-position-horizontal-relative:page;mso-position-vertical-relative:text" points="355.9pt,52.6pt,313.25pt,52.6pt,334.55pt,60.5pt,355.9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47" style="position:absolute;left:0;text-align:left;z-index:-251661824;mso-position-horizontal-relative:page;mso-position-vertical-relative:text" points="412.6pt,52.6pt,369.95pt,52.6pt,391.25pt,60.5pt,412.6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48" style="position:absolute;left:0;text-align:left;z-index:-251660800;mso-position-horizontal-relative:page;mso-position-vertical-relative:text" points="469.3pt,52.6pt,426.65pt,52.6pt,447.95pt,60.5pt,469.3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rect id="_x0000_s1249" style="position:absolute;left:0;text-align:left;margin-left:482.65pt;margin-top:19.35pt;width:36pt;height:36pt;z-index:-251651584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72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6" o:spid="_x0000_i1030" type="#_x0000_t75" style="width:35.25pt;height:36pt;visibility:visible">
                        <v:imagedata r:id="rId6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863AF5">
        <w:rPr>
          <w:rFonts w:ascii="Arial" w:hAnsi="Arial" w:cs="Arial"/>
          <w:b/>
        </w:rPr>
        <w:t>9.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  <w:spacing w:val="-13"/>
        </w:rPr>
        <w:t>T</w:t>
      </w:r>
      <w:r w:rsidRPr="00863AF5">
        <w:rPr>
          <w:rFonts w:ascii="Arial" w:hAnsi="Arial" w:cs="Arial"/>
          <w:b/>
        </w:rPr>
        <w:t>rage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ein.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Das</w:t>
      </w:r>
      <w:r w:rsidRPr="00863AF5">
        <w:rPr>
          <w:rFonts w:ascii="Arial" w:hAnsi="Arial" w:cs="Arial"/>
          <w:b/>
          <w:spacing w:val="13"/>
        </w:rPr>
        <w:t xml:space="preserve"> </w:t>
      </w:r>
      <w:r w:rsidRPr="00863AF5">
        <w:rPr>
          <w:rFonts w:ascii="Arial" w:hAnsi="Arial" w:cs="Arial"/>
          <w:b/>
        </w:rPr>
        <w:t>Doppelte</w:t>
      </w:r>
      <w:r w:rsidRPr="00863AF5">
        <w:rPr>
          <w:rFonts w:ascii="Arial" w:hAnsi="Arial" w:cs="Arial"/>
          <w:b/>
          <w:spacing w:val="58"/>
        </w:rPr>
        <w:t xml:space="preserve"> </w:t>
      </w:r>
      <w:r w:rsidRPr="00863AF5">
        <w:rPr>
          <w:rFonts w:ascii="Arial" w:hAnsi="Arial" w:cs="Arial"/>
          <w:b/>
        </w:rPr>
        <w:t>von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</w:rPr>
        <w:t>...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134"/>
        <w:gridCol w:w="1134"/>
        <w:gridCol w:w="1134"/>
        <w:gridCol w:w="1134"/>
        <w:gridCol w:w="1134"/>
        <w:gridCol w:w="1134"/>
      </w:tblGrid>
      <w:tr w:rsidR="00531F4E" w:rsidRPr="005915FD">
        <w:trPr>
          <w:trHeight w:hRule="exact" w:val="56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13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pacing w:val="-36"/>
                <w:sz w:val="48"/>
              </w:rPr>
              <w:t>11</w:t>
            </w:r>
          </w:p>
        </w:tc>
      </w:tr>
      <w:tr w:rsidR="00531F4E" w:rsidRPr="005915FD">
        <w:trPr>
          <w:trHeight w:hRule="exact" w:val="6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" w:line="160" w:lineRule="exact"/>
              <w:rPr>
                <w:rFonts w:ascii="Times" w:hAnsi="Times" w:cs="Tahoma"/>
                <w:sz w:val="16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line="505" w:lineRule="exact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position w:val="-5"/>
                <w:sz w:val="4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5" w:line="220" w:lineRule="exact"/>
        <w:rPr>
          <w:rFonts w:ascii="Times" w:hAnsi="Times" w:cs="Tahoma"/>
          <w:sz w:val="22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>
        <w:rPr>
          <w:noProof/>
        </w:rPr>
        <w:pict>
          <v:shape id="_x0000_s1250" style="position:absolute;left:0;text-align:left;margin-left:86.45pt;margin-top:52.6pt;width:42.65pt;height:7.9pt;z-index:-251659776;mso-position-horizontal-relative:page;mso-position-vertical-relative:text" coordsize="854,158" o:allowincell="f" path="m854,l,,426,158,854,e" fillcolor="#888" stroked="f">
            <v:path arrowok="t"/>
            <w10:wrap anchorx="page"/>
          </v:shape>
        </w:pict>
      </w:r>
      <w:r>
        <w:rPr>
          <w:noProof/>
        </w:rPr>
        <w:pict>
          <v:shape id="_x0000_s1251" style="position:absolute;left:0;text-align:left;margin-left:143.15pt;margin-top:52.6pt;width:42.65pt;height:7.9pt;z-index:-251658752;mso-position-horizontal-relative:page;mso-position-vertical-relative:text" coordsize="854,158" o:allowincell="f" path="m854,l,,426,158,854,e" fillcolor="#888" stroked="f">
            <v:path arrowok="t"/>
            <w10:wrap anchorx="page"/>
          </v:shape>
        </w:pict>
      </w:r>
      <w:r>
        <w:rPr>
          <w:noProof/>
        </w:rPr>
        <w:pict>
          <v:polyline id="_x0000_s1252" style="position:absolute;left:0;text-align:left;z-index:-251657728;mso-position-horizontal-relative:page;mso-position-vertical-relative:text" points="242.5pt,52.6pt,199.85pt,52.6pt,221.15pt,60.5pt,242.5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53" style="position:absolute;left:0;text-align:left;z-index:-251656704;mso-position-horizontal-relative:page;mso-position-vertical-relative:text" points="299.2pt,52.6pt,256.55pt,52.6pt,277.85pt,60.5pt,299.2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54" style="position:absolute;left:0;text-align:left;z-index:-251655680;mso-position-horizontal-relative:page;mso-position-vertical-relative:text" points="355.9pt,52.6pt,313.25pt,52.6pt,334.55pt,60.5pt,355.9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55" style="position:absolute;left:0;text-align:left;z-index:-251654656;mso-position-horizontal-relative:page;mso-position-vertical-relative:text" points="412.6pt,52.6pt,369.95pt,52.6pt,391.25pt,60.5pt,412.6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polyline id="_x0000_s1256" style="position:absolute;left:0;text-align:left;z-index:-251653632;mso-position-horizontal-relative:page;mso-position-vertical-relative:text" points="469.3pt,52.6pt,426.65pt,52.6pt,447.95pt,60.5pt,469.3pt,52.6pt" coordsize="853,158" o:allowincell="f" fillcolor="#888" stroked="f">
            <v:path arrowok="t"/>
            <w10:wrap anchorx="page"/>
          </v:polyline>
        </w:pict>
      </w:r>
      <w:r>
        <w:rPr>
          <w:noProof/>
        </w:rPr>
        <w:pict>
          <v:rect id="_x0000_s1257" style="position:absolute;left:0;text-align:left;margin-left:482.65pt;margin-top:19.3pt;width:36pt;height:36pt;z-index:-251650560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72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8" o:spid="_x0000_i1032" type="#_x0000_t75" style="width:35.25pt;height:36pt;visibility:visible">
                        <v:imagedata r:id="rId6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 w:rsidRPr="00863AF5">
        <w:rPr>
          <w:rFonts w:ascii="Arial" w:hAnsi="Arial" w:cs="Arial"/>
          <w:b/>
        </w:rPr>
        <w:t>10.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  <w:spacing w:val="-13"/>
        </w:rPr>
        <w:t>T</w:t>
      </w:r>
      <w:r w:rsidRPr="00863AF5">
        <w:rPr>
          <w:rFonts w:ascii="Arial" w:hAnsi="Arial" w:cs="Arial"/>
          <w:b/>
        </w:rPr>
        <w:t>rage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ein.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11"/>
        </w:rPr>
        <w:t xml:space="preserve"> </w:t>
      </w:r>
      <w:r w:rsidRPr="00863AF5">
        <w:rPr>
          <w:rFonts w:ascii="Arial" w:hAnsi="Arial" w:cs="Arial"/>
          <w:b/>
        </w:rPr>
        <w:t>Hälfte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von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</w:rPr>
        <w:t>…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33"/>
        <w:gridCol w:w="1134"/>
        <w:gridCol w:w="1134"/>
        <w:gridCol w:w="1134"/>
        <w:gridCol w:w="1134"/>
        <w:gridCol w:w="1134"/>
        <w:gridCol w:w="1134"/>
      </w:tblGrid>
      <w:tr w:rsidR="00531F4E" w:rsidRPr="005915FD">
        <w:trPr>
          <w:trHeight w:hRule="exact" w:val="56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3"/>
              <w:ind w:left="295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44</w:t>
            </w:r>
          </w:p>
        </w:tc>
      </w:tr>
      <w:tr w:rsidR="00531F4E" w:rsidRPr="005915FD">
        <w:trPr>
          <w:trHeight w:hRule="exact" w:val="680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" w:line="160" w:lineRule="exact"/>
              <w:rPr>
                <w:rFonts w:ascii="Times" w:hAnsi="Times" w:cs="Tahoma"/>
                <w:sz w:val="16"/>
              </w:rPr>
            </w:pP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line="505" w:lineRule="exact"/>
              <w:ind w:left="372" w:right="353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position w:val="-5"/>
                <w:sz w:val="4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5" w:line="220" w:lineRule="exact"/>
        <w:rPr>
          <w:rFonts w:ascii="Times" w:hAnsi="Times" w:cs="Tahoma"/>
          <w:sz w:val="22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>
        <w:rPr>
          <w:noProof/>
        </w:rPr>
        <w:pict>
          <v:rect id="_x0000_s1258" style="position:absolute;left:0;text-align:left;margin-left:79.45pt;margin-top:22.35pt;width:322.65pt;height:243.25pt;z-index:-251652608;mso-position-horizontal-relative:page" o:allowincell="f" filled="f" strokeweight=".5pt">
            <v:path arrowok="t"/>
            <w10:wrap anchorx="page"/>
          </v:rect>
        </w:pict>
      </w:r>
      <w:r w:rsidRPr="00863AF5">
        <w:rPr>
          <w:rFonts w:ascii="Arial" w:hAnsi="Arial" w:cs="Arial"/>
          <w:b/>
          <w:spacing w:val="-13"/>
        </w:rPr>
        <w:t>1</w:t>
      </w:r>
      <w:r w:rsidRPr="00863AF5">
        <w:rPr>
          <w:rFonts w:ascii="Arial" w:hAnsi="Arial" w:cs="Arial"/>
          <w:b/>
        </w:rPr>
        <w:t xml:space="preserve">1.  </w:t>
      </w:r>
      <w:r w:rsidRPr="00863AF5">
        <w:rPr>
          <w:rFonts w:ascii="Arial" w:hAnsi="Arial" w:cs="Arial"/>
          <w:b/>
          <w:spacing w:val="-2"/>
        </w:rPr>
        <w:t>W</w:t>
      </w:r>
      <w:r w:rsidRPr="00863AF5">
        <w:rPr>
          <w:rFonts w:ascii="Arial" w:hAnsi="Arial" w:cs="Arial"/>
          <w:b/>
        </w:rPr>
        <w:t>ie</w:t>
      </w:r>
      <w:r w:rsidRPr="00863AF5">
        <w:rPr>
          <w:rFonts w:ascii="Arial" w:hAnsi="Arial" w:cs="Arial"/>
          <w:b/>
          <w:spacing w:val="13"/>
        </w:rPr>
        <w:t xml:space="preserve"> </w:t>
      </w:r>
      <w:r w:rsidRPr="00863AF5">
        <w:rPr>
          <w:rFonts w:ascii="Arial" w:hAnsi="Arial" w:cs="Arial"/>
          <w:b/>
        </w:rPr>
        <w:t>viel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Zehner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(Z) sind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es?</w:t>
      </w:r>
      <w:r w:rsidRPr="00863AF5">
        <w:rPr>
          <w:rFonts w:ascii="Arial" w:hAnsi="Arial" w:cs="Arial"/>
          <w:b/>
          <w:spacing w:val="23"/>
        </w:rPr>
        <w:t xml:space="preserve"> </w:t>
      </w:r>
      <w:r w:rsidRPr="00863AF5">
        <w:rPr>
          <w:rFonts w:ascii="Arial" w:hAnsi="Arial" w:cs="Arial"/>
          <w:b/>
        </w:rPr>
        <w:t>Und</w:t>
      </w:r>
      <w:r w:rsidRPr="00863AF5">
        <w:rPr>
          <w:rFonts w:ascii="Arial" w:hAnsi="Arial" w:cs="Arial"/>
          <w:b/>
          <w:spacing w:val="22"/>
        </w:rPr>
        <w:t xml:space="preserve"> </w:t>
      </w:r>
      <w:r w:rsidRPr="00863AF5">
        <w:rPr>
          <w:rFonts w:ascii="Arial" w:hAnsi="Arial" w:cs="Arial"/>
          <w:b/>
          <w:w w:val="108"/>
        </w:rPr>
        <w:t>zusätzlich</w:t>
      </w:r>
      <w:r w:rsidRPr="00863AF5">
        <w:rPr>
          <w:rFonts w:ascii="Arial" w:hAnsi="Arial" w:cs="Arial"/>
          <w:b/>
          <w:spacing w:val="-5"/>
          <w:w w:val="108"/>
        </w:rPr>
        <w:t xml:space="preserve"> </w:t>
      </w:r>
      <w:r w:rsidRPr="00863AF5">
        <w:rPr>
          <w:rFonts w:ascii="Arial" w:hAnsi="Arial" w:cs="Arial"/>
          <w:b/>
        </w:rPr>
        <w:t>wie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viel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Einer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  <w:w w:val="102"/>
        </w:rPr>
        <w:t>(E)?</w:t>
      </w:r>
    </w:p>
    <w:p w:rsidR="00531F4E" w:rsidRDefault="00531F4E">
      <w:pPr>
        <w:widowControl w:val="0"/>
        <w:autoSpaceDE w:val="0"/>
        <w:autoSpaceDN w:val="0"/>
        <w:adjustRightInd w:val="0"/>
        <w:ind w:left="7131" w:right="-20"/>
        <w:rPr>
          <w:rFonts w:ascii="Times" w:hAnsi="Times" w:cs="Times"/>
          <w:sz w:val="20"/>
        </w:rPr>
      </w:pPr>
      <w:r>
        <w:rPr>
          <w:noProof/>
        </w:rPr>
        <w:pict>
          <v:group id="_x0000_s1259" style="position:absolute;left:0;text-align:left;margin-left:79.2pt;margin-top:525.95pt;width:323.15pt;height:243.75pt;z-index:251784704;mso-position-horizontal-relative:page;mso-position-vertical-relative:page" coordorigin="1584,10489" coordsize="6463,4875">
            <v:rect id="_x0000_s1260" style="position:absolute;left:1589;top:10494;width:6453;height:4865" o:allowincell="f" filled="f" strokeweight=".5pt">
              <v:path arrowok="t"/>
            </v:rect>
            <v:group id="_x0000_s1261" style="position:absolute;left:2397;top:11875;width:242;height:242" coordorigin="2397,11875" coordsize="242,242" o:allowincell="f">
              <v:shape id="_x0000_s1262" style="position:absolute;left:2397;top:11875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63" style="position:absolute;left:2397;top:11875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64" style="position:absolute;left:3724;top:11903;width:242;height:242" coordorigin="3724,11903" coordsize="242,242" o:allowincell="f">
              <v:shape id="_x0000_s1265" style="position:absolute;left:3724;top:11903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66" style="position:absolute;left:3724;top:11903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67" style="position:absolute;left:4676;top:11959;width:242;height:242" coordorigin="4676,11959" coordsize="242,242" o:allowincell="f">
              <v:shape id="_x0000_s1268" style="position:absolute;left:4676;top:11959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69" style="position:absolute;left:4676;top:11959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70" style="position:absolute;left:5642;top:11875;width:241;height:242" coordorigin="5642,11875" coordsize="241,242" o:allowincell="f">
              <v:shape id="_x0000_s1271" style="position:absolute;left:5642;top:11875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72" style="position:absolute;left:5642;top:11875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73" style="position:absolute;left:6828;top:11620;width:242;height:242" coordorigin="6828,11620" coordsize="242,242" o:allowincell="f">
              <v:shape id="_x0000_s1274" style="position:absolute;left:6828;top:11620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75" style="position:absolute;left:6828;top:11620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76" style="position:absolute;left:6660;top:12343;width:242;height:242" coordorigin="6660,12343" coordsize="242,242" o:allowincell="f">
              <v:shape id="_x0000_s1277" style="position:absolute;left:6660;top:12343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78" style="position:absolute;left:6660;top:12343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79" style="position:absolute;left:5012;top:12683;width:242;height:242" coordorigin="5012,12683" coordsize="242,242" o:allowincell="f">
              <v:shape id="_x0000_s1280" style="position:absolute;left:5012;top:12683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81" style="position:absolute;left:5012;top:12683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82" style="position:absolute;left:4211;top:12428;width:241;height:243" coordorigin="4211,12428" coordsize="241,243" o:allowincell="f">
              <v:shape id="_x0000_s1283" style="position:absolute;left:4211;top:12428;width:241;height:243;mso-position-horizontal-relative:page;mso-position-vertical-relative:page" coordsize="241,243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84" style="position:absolute;left:4211;top:12428;width:241;height:243;mso-position-horizontal-relative:page;mso-position-vertical-relative:page" coordsize="241,243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85" style="position:absolute;left:3337;top:12513;width:241;height:242" coordorigin="3337,12513" coordsize="241,242" o:allowincell="f">
              <v:shape id="_x0000_s1286" style="position:absolute;left:3337;top:12513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87" style="position:absolute;left:3337;top:12513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88" style="position:absolute;left:2463;top:12603;width:241;height:242" coordorigin="2463,12603" coordsize="241,242" o:allowincell="f">
              <v:shape id="_x0000_s1289" style="position:absolute;left:2463;top:12603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90" style="position:absolute;left:2463;top:12603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91" style="position:absolute;left:2295;top:13897;width:241;height:242" coordorigin="2295,13897" coordsize="241,242" o:allowincell="f">
              <v:shape id="_x0000_s1292" style="position:absolute;left:2295;top:13897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93" style="position:absolute;left:2295;top:13897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94" style="position:absolute;left:3169;top:13557;width:241;height:242" coordorigin="3169,13557" coordsize="241,242" o:allowincell="f">
              <v:shape id="_x0000_s1295" style="position:absolute;left:3169;top:13557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96" style="position:absolute;left:3169;top:13557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297" style="position:absolute;left:4231;top:13291;width:241;height:242" coordorigin="4231,13291" coordsize="241,242" o:allowincell="f">
              <v:shape id="_x0000_s1298" style="position:absolute;left:4231;top:13291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299" style="position:absolute;left:4231;top:13291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00" style="position:absolute;left:5306;top:13461;width:241;height:242" coordorigin="5306,13461" coordsize="241,242" o:allowincell="f">
              <v:shape id="_x0000_s1301" style="position:absolute;left:5306;top:13461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02" style="position:absolute;left:5306;top:13461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03" style="position:absolute;left:6205;top:13109;width:241;height:242" coordorigin="6205,13109" coordsize="241,242" o:allowincell="f">
              <v:shape id="_x0000_s1304" style="position:absolute;left:6205;top:13109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05" style="position:absolute;left:6205;top:13109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06" style="position:absolute;left:7051;top:13461;width:241;height:242" coordorigin="7051,13461" coordsize="241,242" o:allowincell="f">
              <v:shape id="_x0000_s1307" style="position:absolute;left:7051;top:13461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08" style="position:absolute;left:7051;top:13461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09" style="position:absolute;left:6541;top:14299;width:241;height:242" coordorigin="6541,14299" coordsize="241,242" o:allowincell="f">
              <v:shape id="_x0000_s1310" style="position:absolute;left:6541;top:14299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30,90,36,73,46,59r6,-7l68,39,86,30r20,-5l194,25,178,14,160,6,141,1,122,e" fillcolor="black" stroked="f">
                <v:path arrowok="t"/>
              </v:shape>
              <v:shape id="_x0000_s1311" style="position:absolute;left:6541;top:14299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12" style="position:absolute;left:5474;top:14588;width:241;height:242" coordorigin="5474,14588" coordsize="241,242" o:allowincell="f">
              <v:shape id="_x0000_s1313" style="position:absolute;left:5474;top:14588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14" style="position:absolute;left:5474;top:14588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15" style="position:absolute;left:4340;top:14758;width:242;height:242" coordorigin="4340,14758" coordsize="242,242" o:allowincell="f">
              <v:shape id="_x0000_s1316" style="position:absolute;left:4340;top:14758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17" style="position:absolute;left:4340;top:14758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18" style="position:absolute;left:4399;top:14129;width:241;height:242" coordorigin="4399,14129" coordsize="241,242" o:allowincell="f">
              <v:shape id="_x0000_s1319" style="position:absolute;left:4399;top:14129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20" style="position:absolute;left:4399;top:14129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21" style="position:absolute;left:3313;top:14418;width:242;height:242" coordorigin="3313,14418" coordsize="242,242" o:allowincell="f">
              <v:shape id="_x0000_s1322" style="position:absolute;left:3313;top:14418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23" style="position:absolute;left:3313;top:14418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24" style="position:absolute;left:2127;top:14588;width:241;height:242" coordorigin="2127,14588" coordsize="241,242" o:allowincell="f">
              <v:shape id="_x0000_s1325" style="position:absolute;left:2127;top:14588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26" style="position:absolute;left:2127;top:14588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27" style="position:absolute;left:2229;top:10940;width:242;height:242" coordorigin="2229,10940" coordsize="242,242" o:allowincell="f">
              <v:shape id="_x0000_s1328" style="position:absolute;left:2229;top:10940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29" style="position:absolute;left:2229;top:10940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30" style="position:absolute;left:3313;top:11280;width:242;height:242" coordorigin="3313,11280" coordsize="242,242" o:allowincell="f">
              <v:shape id="_x0000_s1331" style="position:absolute;left:3313;top:11280;width:242;height:242;mso-position-horizontal-relative:page;mso-position-vertical-relative:page" coordsize="242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32" style="position:absolute;left:3313;top:11280;width:242;height:242;mso-position-horizontal-relative:page;mso-position-vertical-relative:page" coordsize="242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33" style="position:absolute;left:3980;top:10940;width:241;height:242" coordorigin="3980,10940" coordsize="241,242" o:allowincell="f">
              <v:shape id="_x0000_s1334" style="position:absolute;left:3980;top:10940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35" style="position:absolute;left:3980;top:10940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36" style="position:absolute;left:4958;top:11181;width:241;height:242" coordorigin="4958,11181" coordsize="241,242" o:allowincell="f">
              <v:shape id="_x0000_s1337" style="position:absolute;left:4958;top:11181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38" style="position:absolute;left:4958;top:11181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v:group id="_x0000_s1339" style="position:absolute;left:6205;top:10842;width:241;height:242" coordorigin="6205,10842" coordsize="241,242" o:allowincell="f">
              <v:shape id="_x0000_s1340" style="position:absolute;left:6205;top:10842;width:241;height:242;mso-position-horizontal-relative:page;mso-position-vertical-relative:page" coordsize="241,242" o:allowincell="f" path="m122,l101,1,81,6,63,14,46,25,29,44,16,61,7,79,2,97,,115r1,23l5,158r7,18l23,193r12,14l51,220r17,11l87,238r20,4l132,241r21,-4l172,231r16,-9l194,218r-65,l105,216,85,211,68,203,53,191,40,174,30,156,25,137r1,-26l29,90,36,73,46,59r6,-7l68,39,86,30r20,-5l194,25,178,14,160,6,141,1,122,e" fillcolor="black" stroked="f">
                <v:path arrowok="t"/>
              </v:shape>
              <v:shape id="_x0000_s1341" style="position:absolute;left:6205;top:10842;width:241;height:242;mso-position-horizontal-relative:page;mso-position-vertical-relative:page" coordsize="241,242" o:allowincell="f" path="m194,25r-88,l131,26r21,4l169,37r15,10l199,65r11,17l216,101r2,19l216,141r-6,19l200,177r-19,18l163,207r-17,7l129,218r65,l203,211r15,-17l229,176r8,-18l241,139r-1,-26l237,91,232,72,223,56,213,42,195,26r-1,-1e" fillcolor="black" stroked="f">
                <v:path arrowok="t"/>
              </v:shape>
            </v:group>
            <w10:wrap anchorx="page" anchory="page"/>
          </v:group>
        </w:pict>
      </w:r>
      <w:r w:rsidRPr="009932D3">
        <w:rPr>
          <w:rFonts w:ascii="Arial" w:hAnsi="Arial" w:cs="Arial"/>
          <w:noProof/>
          <w:sz w:val="17"/>
        </w:rPr>
        <w:pict>
          <v:shape id="Bild 9" o:spid="_x0000_i1033" type="#_x0000_t75" style="width:123pt;height:156pt;visibility:visible">
            <v:imagedata r:id="rId10" o:title="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before="4" w:line="260" w:lineRule="exact"/>
        <w:rPr>
          <w:rFonts w:ascii="Times" w:hAnsi="Times" w:cs="Times"/>
          <w:sz w:val="26"/>
        </w:rPr>
      </w:pPr>
    </w:p>
    <w:tbl>
      <w:tblPr>
        <w:tblW w:w="0" w:type="auto"/>
        <w:tblInd w:w="73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56"/>
      </w:tblGrid>
      <w:tr w:rsidR="00531F4E" w:rsidRPr="005915FD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75"/>
              <w:ind w:left="94" w:right="74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  <w:w w:val="105"/>
              </w:rPr>
              <w:t>Zehner</w:t>
            </w: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24"/>
              <w:ind w:left="344" w:right="324"/>
              <w:jc w:val="center"/>
              <w:rPr>
                <w:rFonts w:ascii="Times" w:hAnsi="Times" w:cs="Tahoma"/>
                <w:b/>
              </w:rPr>
            </w:pPr>
            <w:r w:rsidRPr="005915FD">
              <w:rPr>
                <w:rFonts w:ascii="Arial" w:hAnsi="Arial" w:cs="Arial"/>
                <w:b/>
              </w:rPr>
              <w:t>(Z)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75"/>
              <w:ind w:left="182" w:right="162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  <w:w w:val="107"/>
              </w:rPr>
              <w:t>Einer</w:t>
            </w: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24"/>
              <w:ind w:left="325" w:right="305"/>
              <w:jc w:val="center"/>
              <w:rPr>
                <w:rFonts w:ascii="Times" w:hAnsi="Times" w:cs="Tahoma"/>
                <w:b/>
              </w:rPr>
            </w:pPr>
            <w:r w:rsidRPr="005915FD">
              <w:rPr>
                <w:rFonts w:ascii="Arial" w:hAnsi="Arial" w:cs="Arial"/>
                <w:b/>
              </w:rPr>
              <w:t>(E)</w:t>
            </w:r>
          </w:p>
        </w:tc>
      </w:tr>
      <w:tr w:rsidR="00531F4E" w:rsidRPr="005915FD">
        <w:trPr>
          <w:trHeight w:hRule="exact" w:val="97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ahoma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12.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Zeichne</w:t>
      </w:r>
      <w:r w:rsidRPr="00863AF5">
        <w:rPr>
          <w:rFonts w:ascii="Arial" w:hAnsi="Arial" w:cs="Arial"/>
          <w:b/>
          <w:spacing w:val="51"/>
        </w:rPr>
        <w:t xml:space="preserve"> </w:t>
      </w:r>
      <w:r w:rsidRPr="00863AF5">
        <w:rPr>
          <w:rFonts w:ascii="Arial" w:hAnsi="Arial" w:cs="Arial"/>
          <w:b/>
        </w:rPr>
        <w:t>so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</w:rPr>
        <w:t>viel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Zehner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(Z) und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Einer</w:t>
      </w:r>
      <w:r w:rsidRPr="00863AF5">
        <w:rPr>
          <w:rFonts w:ascii="Arial" w:hAnsi="Arial" w:cs="Arial"/>
          <w:b/>
          <w:spacing w:val="39"/>
        </w:rPr>
        <w:t xml:space="preserve"> </w:t>
      </w:r>
      <w:r w:rsidRPr="00863AF5">
        <w:rPr>
          <w:rFonts w:ascii="Arial" w:hAnsi="Arial" w:cs="Arial"/>
          <w:b/>
        </w:rPr>
        <w:t>(E) wie</w:t>
      </w:r>
      <w:r w:rsidRPr="00863AF5">
        <w:rPr>
          <w:rFonts w:ascii="Arial" w:hAnsi="Arial" w:cs="Arial"/>
          <w:b/>
          <w:spacing w:val="25"/>
        </w:rPr>
        <w:t xml:space="preserve"> </w:t>
      </w:r>
      <w:r w:rsidRPr="00863AF5">
        <w:rPr>
          <w:rFonts w:ascii="Arial" w:hAnsi="Arial" w:cs="Arial"/>
          <w:b/>
          <w:w w:val="105"/>
        </w:rPr>
        <w:t>angegeben.</w:t>
      </w:r>
    </w:p>
    <w:p w:rsidR="00531F4E" w:rsidRDefault="00531F4E">
      <w:pPr>
        <w:widowControl w:val="0"/>
        <w:autoSpaceDE w:val="0"/>
        <w:autoSpaceDN w:val="0"/>
        <w:adjustRightInd w:val="0"/>
        <w:spacing w:before="58"/>
        <w:ind w:left="7301" w:right="-20"/>
        <w:rPr>
          <w:rFonts w:ascii="Times" w:hAnsi="Times" w:cs="Times"/>
          <w:sz w:val="20"/>
        </w:rPr>
      </w:pPr>
      <w:r>
        <w:rPr>
          <w:noProof/>
        </w:rPr>
        <w:pict>
          <v:rect id="_x0000_s1342" style="position:absolute;left:0;text-align:left;margin-left:79.45pt;margin-top:8.6pt;width:322.65pt;height:243.25pt;z-index:-251649536;mso-position-horizontal-relative:page" o:allowincell="f" filled="f" strokeweight=".5pt">
            <v:path arrowok="t"/>
            <w10:wrap anchorx="page"/>
          </v:rect>
        </w:pict>
      </w:r>
      <w:r w:rsidRPr="009932D3">
        <w:rPr>
          <w:rFonts w:ascii="Arial" w:hAnsi="Arial" w:cs="Arial"/>
          <w:noProof/>
        </w:rPr>
        <w:pict>
          <v:shape id="Bild 10" o:spid="_x0000_i1034" type="#_x0000_t75" style="width:33.75pt;height:37.5pt;visibility:visible">
            <v:imagedata r:id="rId9" o:title="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before="6" w:line="110" w:lineRule="exact"/>
        <w:rPr>
          <w:rFonts w:ascii="Times" w:hAnsi="Times" w:cs="Times"/>
          <w:sz w:val="11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tbl>
      <w:tblPr>
        <w:tblW w:w="0" w:type="auto"/>
        <w:tblInd w:w="7341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80"/>
        <w:gridCol w:w="1056"/>
      </w:tblGrid>
      <w:tr w:rsidR="00531F4E" w:rsidRPr="005915FD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75"/>
              <w:ind w:left="94" w:right="74"/>
              <w:jc w:val="center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  <w:w w:val="105"/>
              </w:rPr>
              <w:t>Zehner</w:t>
            </w: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24"/>
              <w:ind w:left="344" w:right="324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(Z)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75"/>
              <w:ind w:left="182" w:right="162"/>
              <w:jc w:val="center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  <w:w w:val="107"/>
              </w:rPr>
              <w:t>Einer</w:t>
            </w: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24"/>
              <w:ind w:left="325" w:right="305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(E)</w:t>
            </w:r>
          </w:p>
        </w:tc>
      </w:tr>
      <w:tr w:rsidR="00531F4E" w:rsidRPr="005915FD">
        <w:trPr>
          <w:trHeight w:hRule="exact" w:val="737"/>
        </w:trPr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88"/>
              <w:ind w:left="346" w:right="326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2</w:t>
            </w:r>
          </w:p>
        </w:tc>
        <w:tc>
          <w:tcPr>
            <w:tcW w:w="1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88"/>
              <w:ind w:left="333" w:right="314"/>
              <w:jc w:val="center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  <w:sz w:val="48"/>
              </w:rPr>
              <w:t>4</w:t>
            </w: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8" w:line="240" w:lineRule="exact"/>
        <w:rPr>
          <w:rFonts w:ascii="Times" w:hAnsi="Times" w:cs="Tahoma"/>
        </w:rPr>
      </w:pPr>
    </w:p>
    <w:p w:rsidR="00531F4E" w:rsidRPr="00863AF5" w:rsidRDefault="00531F4E" w:rsidP="00863AF5">
      <w:pPr>
        <w:widowControl w:val="0"/>
        <w:autoSpaceDE w:val="0"/>
        <w:autoSpaceDN w:val="0"/>
        <w:adjustRightInd w:val="0"/>
        <w:ind w:left="73" w:right="-28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13.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Ordne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Größe.</w:t>
      </w:r>
      <w:r w:rsidRPr="00863AF5">
        <w:rPr>
          <w:rFonts w:ascii="Arial" w:hAnsi="Arial" w:cs="Arial"/>
          <w:b/>
          <w:spacing w:val="22"/>
        </w:rPr>
        <w:t xml:space="preserve"> </w:t>
      </w:r>
      <w:r w:rsidRPr="00863AF5">
        <w:rPr>
          <w:rFonts w:ascii="Arial" w:hAnsi="Arial" w:cs="Arial"/>
          <w:b/>
        </w:rPr>
        <w:t>Beginne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  <w:w w:val="105"/>
        </w:rPr>
        <w:t>kleinsten</w:t>
      </w:r>
      <w:r w:rsidRPr="00863AF5">
        <w:rPr>
          <w:rFonts w:ascii="Arial" w:hAnsi="Arial" w:cs="Arial"/>
          <w:b/>
          <w:spacing w:val="35"/>
          <w:w w:val="105"/>
        </w:rPr>
        <w:t xml:space="preserve"> </w:t>
      </w:r>
      <w:r w:rsidRPr="00863AF5">
        <w:rPr>
          <w:rFonts w:ascii="Arial" w:hAnsi="Arial" w:cs="Arial"/>
          <w:b/>
          <w:w w:val="105"/>
        </w:rPr>
        <w:t>Zahl.</w:t>
      </w:r>
    </w:p>
    <w:p w:rsidR="00531F4E" w:rsidRDefault="00531F4E">
      <w:pPr>
        <w:widowControl w:val="0"/>
        <w:autoSpaceDE w:val="0"/>
        <w:autoSpaceDN w:val="0"/>
        <w:adjustRightInd w:val="0"/>
        <w:spacing w:before="2" w:line="120" w:lineRule="exact"/>
        <w:rPr>
          <w:rFonts w:ascii="Arial" w:hAnsi="Arial" w:cs="Arial"/>
          <w:sz w:val="12"/>
        </w:rPr>
      </w:pPr>
    </w:p>
    <w:p w:rsidR="00531F4E" w:rsidRPr="00863AF5" w:rsidRDefault="00531F4E">
      <w:pPr>
        <w:widowControl w:val="0"/>
        <w:tabs>
          <w:tab w:val="left" w:pos="3080"/>
        </w:tabs>
        <w:autoSpaceDE w:val="0"/>
        <w:autoSpaceDN w:val="0"/>
        <w:adjustRightInd w:val="0"/>
        <w:ind w:left="833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9</w:t>
      </w:r>
      <w:r w:rsidRPr="00863AF5">
        <w:rPr>
          <w:rFonts w:ascii="Arial" w:hAnsi="Arial" w:cs="Arial"/>
          <w:i/>
          <w:sz w:val="48"/>
        </w:rPr>
        <w:tab/>
        <w:t>17</w:t>
      </w:r>
    </w:p>
    <w:p w:rsidR="00531F4E" w:rsidRPr="00863AF5" w:rsidRDefault="00531F4E">
      <w:pPr>
        <w:widowControl w:val="0"/>
        <w:tabs>
          <w:tab w:val="left" w:pos="5400"/>
        </w:tabs>
        <w:autoSpaceDE w:val="0"/>
        <w:autoSpaceDN w:val="0"/>
        <w:adjustRightInd w:val="0"/>
        <w:spacing w:line="510" w:lineRule="exact"/>
        <w:ind w:left="2114" w:right="4248"/>
        <w:jc w:val="center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position w:val="1"/>
          <w:sz w:val="46"/>
        </w:rPr>
        <w:t>100</w:t>
      </w:r>
      <w:r w:rsidRPr="00863AF5">
        <w:rPr>
          <w:rFonts w:ascii="Arial" w:hAnsi="Arial" w:cs="Arial"/>
          <w:i/>
          <w:position w:val="1"/>
          <w:sz w:val="46"/>
        </w:rPr>
        <w:tab/>
      </w:r>
      <w:r w:rsidRPr="00863AF5">
        <w:rPr>
          <w:rFonts w:ascii="Arial" w:hAnsi="Arial" w:cs="Arial"/>
          <w:i/>
          <w:sz w:val="48"/>
        </w:rPr>
        <w:t>12</w:t>
      </w:r>
    </w:p>
    <w:p w:rsidR="00531F4E" w:rsidRPr="00863AF5" w:rsidRDefault="00531F4E">
      <w:pPr>
        <w:widowControl w:val="0"/>
        <w:tabs>
          <w:tab w:val="left" w:pos="3860"/>
        </w:tabs>
        <w:autoSpaceDE w:val="0"/>
        <w:autoSpaceDN w:val="0"/>
        <w:adjustRightInd w:val="0"/>
        <w:spacing w:line="510" w:lineRule="exact"/>
        <w:ind w:left="700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61</w:t>
      </w:r>
      <w:r w:rsidRPr="00863AF5">
        <w:rPr>
          <w:rFonts w:ascii="Arial" w:hAnsi="Arial" w:cs="Arial"/>
          <w:i/>
          <w:sz w:val="48"/>
        </w:rPr>
        <w:tab/>
        <w:t>35</w:t>
      </w:r>
    </w:p>
    <w:p w:rsidR="00531F4E" w:rsidRPr="00863AF5" w:rsidRDefault="00531F4E">
      <w:pPr>
        <w:widowControl w:val="0"/>
        <w:tabs>
          <w:tab w:val="left" w:pos="3140"/>
          <w:tab w:val="left" w:pos="6180"/>
        </w:tabs>
        <w:autoSpaceDE w:val="0"/>
        <w:autoSpaceDN w:val="0"/>
        <w:adjustRightInd w:val="0"/>
        <w:spacing w:line="487" w:lineRule="exact"/>
        <w:ind w:left="1437" w:right="3455"/>
        <w:jc w:val="center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81</w:t>
      </w:r>
      <w:r w:rsidRPr="00863AF5">
        <w:rPr>
          <w:rFonts w:ascii="Arial" w:hAnsi="Arial" w:cs="Arial"/>
          <w:i/>
          <w:sz w:val="48"/>
        </w:rPr>
        <w:tab/>
        <w:t>7</w:t>
      </w:r>
      <w:r w:rsidRPr="00863AF5">
        <w:rPr>
          <w:rFonts w:ascii="Arial" w:hAnsi="Arial" w:cs="Arial"/>
          <w:i/>
          <w:sz w:val="48"/>
        </w:rPr>
        <w:tab/>
        <w:t>18</w:t>
      </w:r>
    </w:p>
    <w:p w:rsidR="00531F4E" w:rsidRDefault="00531F4E">
      <w:pPr>
        <w:widowControl w:val="0"/>
        <w:autoSpaceDE w:val="0"/>
        <w:autoSpaceDN w:val="0"/>
        <w:adjustRightInd w:val="0"/>
        <w:spacing w:before="78"/>
        <w:ind w:left="8133" w:right="-20"/>
        <w:rPr>
          <w:rFonts w:ascii="Times" w:hAnsi="Times" w:cs="Times"/>
          <w:sz w:val="20"/>
        </w:rPr>
      </w:pPr>
      <w:r>
        <w:rPr>
          <w:noProof/>
        </w:rPr>
        <w:pict>
          <v:group id="_x0000_s1343" style="position:absolute;left:0;text-align:left;margin-left:78.95pt;margin-top:6pt;width:358.15pt;height:34.5pt;z-index:-251648512;mso-position-horizontal-relative:page" coordorigin="1579,120" coordsize="7163,690" o:allowincell="f">
            <v:shape id="_x0000_s1344" style="position:absolute;left:1584;top:125;width:7153;height:0" coordsize="7153,20" o:allowincell="f" path="m,l7153,e" filled="f" strokeweight=".5pt">
              <v:path arrowok="t"/>
            </v:shape>
            <v:shape id="_x0000_s1345" style="position:absolute;left:1589;top:130;width:0;height:670" coordsize="20,670" o:allowincell="f" path="m,670l,e" filled="f" strokeweight=".5pt">
              <v:path arrowok="t"/>
            </v:shape>
            <v:shape id="_x0000_s1346" style="position:absolute;left:2383;top:130;width:0;height:670" coordsize="20,670" o:allowincell="f" path="m,670l,e" filled="f" strokeweight=".5pt">
              <v:path arrowok="t"/>
            </v:shape>
            <v:shape id="_x0000_s1347" style="position:absolute;left:3177;top:130;width:0;height:670" coordsize="20,670" o:allowincell="f" path="m,670l,e" filled="f" strokeweight=".5pt">
              <v:path arrowok="t"/>
            </v:shape>
            <v:shape id="_x0000_s1348" style="position:absolute;left:3970;top:130;width:0;height:670" coordsize="20,670" o:allowincell="f" path="m,670l,e" filled="f" strokeweight=".5pt">
              <v:path arrowok="t"/>
            </v:shape>
            <v:shape id="_x0000_s1349" style="position:absolute;left:4764;top:130;width:0;height:670" coordsize="20,670" o:allowincell="f" path="m,670l,e" filled="f" strokeweight=".5pt">
              <v:path arrowok="t"/>
            </v:shape>
            <v:shape id="_x0000_s1350" style="position:absolute;left:5558;top:130;width:0;height:670" coordsize="20,670" o:allowincell="f" path="m,670l,e" filled="f" strokeweight=".5pt">
              <v:path arrowok="t"/>
            </v:shape>
            <v:shape id="_x0000_s1351" style="position:absolute;left:6351;top:130;width:0;height:670" coordsize="20,670" o:allowincell="f" path="m,670l,e" filled="f" strokeweight=".5pt">
              <v:path arrowok="t"/>
            </v:shape>
            <v:shape id="_x0000_s1352" style="position:absolute;left:7145;top:130;width:0;height:670" coordsize="20,670" o:allowincell="f" path="m,670l,e" filled="f" strokeweight=".5pt">
              <v:path arrowok="t"/>
            </v:shape>
            <v:shape id="_x0000_s1353" style="position:absolute;left:7939;top:130;width:0;height:670" coordsize="20,670" o:allowincell="f" path="m,670l,e" filled="f" strokeweight=".5pt">
              <v:path arrowok="t"/>
            </v:shape>
            <v:shape id="_x0000_s1354" style="position:absolute;left:8732;top:130;width:0;height:670" coordsize="20,670" o:allowincell="f" path="m,670l,e" filled="f" strokeweight=".5pt">
              <v:path arrowok="t"/>
            </v:shape>
            <v:shape id="_x0000_s1355" style="position:absolute;left:1584;top:805;width:7153;height:0" coordsize="7153,20" o:allowincell="f" path="m,l798,r794,l2386,r793,l3973,r794,l5560,r794,l7153,e" filled="f" strokeweight=".5pt">
              <v:path arrowok="t"/>
            </v:shape>
            <w10:wrap anchorx="page"/>
          </v:group>
        </w:pict>
      </w:r>
      <w:r w:rsidRPr="009932D3">
        <w:rPr>
          <w:rFonts w:ascii="Arial" w:hAnsi="Arial" w:cs="Arial"/>
          <w:noProof/>
          <w:sz w:val="48"/>
        </w:rPr>
        <w:pict>
          <v:shape id="Bild 11" o:spid="_x0000_i1035" type="#_x0000_t75" style="width:35.25pt;height:35.25pt;visibility:visible">
            <v:imagedata r:id="rId11" o:title="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2" w:line="260" w:lineRule="exact"/>
        <w:rPr>
          <w:rFonts w:ascii="Times" w:hAnsi="Times" w:cs="Times"/>
          <w:sz w:val="26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14.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Ordne</w:t>
      </w:r>
      <w:r w:rsidRPr="00863AF5">
        <w:rPr>
          <w:rFonts w:ascii="Arial" w:hAnsi="Arial" w:cs="Arial"/>
          <w:b/>
          <w:spacing w:val="40"/>
        </w:rPr>
        <w:t xml:space="preserve"> </w:t>
      </w:r>
      <w:r w:rsidRPr="00863AF5">
        <w:rPr>
          <w:rFonts w:ascii="Arial" w:hAnsi="Arial" w:cs="Arial"/>
          <w:b/>
        </w:rPr>
        <w:t>die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Zahlen</w:t>
      </w:r>
      <w:r w:rsidRPr="00863AF5">
        <w:rPr>
          <w:rFonts w:ascii="Arial" w:hAnsi="Arial" w:cs="Arial"/>
          <w:b/>
          <w:spacing w:val="37"/>
        </w:rPr>
        <w:t xml:space="preserve"> </w:t>
      </w:r>
      <w:r w:rsidRPr="00863AF5">
        <w:rPr>
          <w:rFonts w:ascii="Arial" w:hAnsi="Arial" w:cs="Arial"/>
          <w:b/>
        </w:rPr>
        <w:t>nach</w:t>
      </w:r>
      <w:r w:rsidRPr="00863AF5">
        <w:rPr>
          <w:rFonts w:ascii="Arial" w:hAnsi="Arial" w:cs="Arial"/>
          <w:b/>
          <w:spacing w:val="36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Größe.</w:t>
      </w:r>
      <w:r w:rsidRPr="00863AF5">
        <w:rPr>
          <w:rFonts w:ascii="Arial" w:hAnsi="Arial" w:cs="Arial"/>
          <w:b/>
          <w:spacing w:val="22"/>
        </w:rPr>
        <w:t xml:space="preserve"> </w:t>
      </w:r>
      <w:r w:rsidRPr="00863AF5">
        <w:rPr>
          <w:rFonts w:ascii="Arial" w:hAnsi="Arial" w:cs="Arial"/>
          <w:b/>
        </w:rPr>
        <w:t>Beginne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38"/>
        </w:rPr>
        <w:t xml:space="preserve"> </w:t>
      </w:r>
      <w:r w:rsidRPr="00863AF5">
        <w:rPr>
          <w:rFonts w:ascii="Arial" w:hAnsi="Arial" w:cs="Arial"/>
          <w:b/>
        </w:rPr>
        <w:t>der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größten</w:t>
      </w:r>
      <w:r w:rsidRPr="00863AF5">
        <w:rPr>
          <w:rFonts w:ascii="Arial" w:hAnsi="Arial" w:cs="Arial"/>
          <w:b/>
          <w:spacing w:val="66"/>
        </w:rPr>
        <w:t xml:space="preserve"> </w:t>
      </w:r>
      <w:r w:rsidRPr="00863AF5">
        <w:rPr>
          <w:rFonts w:ascii="Arial" w:hAnsi="Arial" w:cs="Arial"/>
          <w:b/>
          <w:w w:val="105"/>
        </w:rPr>
        <w:t>Zahl.</w:t>
      </w:r>
    </w:p>
    <w:p w:rsidR="00531F4E" w:rsidRDefault="00531F4E">
      <w:pPr>
        <w:widowControl w:val="0"/>
        <w:autoSpaceDE w:val="0"/>
        <w:autoSpaceDN w:val="0"/>
        <w:adjustRightInd w:val="0"/>
        <w:spacing w:before="2" w:line="120" w:lineRule="exact"/>
        <w:rPr>
          <w:rFonts w:ascii="Arial" w:hAnsi="Arial" w:cs="Arial"/>
          <w:sz w:val="12"/>
        </w:rPr>
      </w:pPr>
    </w:p>
    <w:p w:rsidR="00531F4E" w:rsidRPr="00863AF5" w:rsidRDefault="00531F4E">
      <w:pPr>
        <w:widowControl w:val="0"/>
        <w:tabs>
          <w:tab w:val="left" w:pos="4000"/>
          <w:tab w:val="left" w:pos="5460"/>
        </w:tabs>
        <w:autoSpaceDE w:val="0"/>
        <w:autoSpaceDN w:val="0"/>
        <w:adjustRightInd w:val="0"/>
        <w:ind w:left="1493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z w:val="48"/>
        </w:rPr>
        <w:t>20</w:t>
      </w:r>
      <w:r w:rsidRPr="00863AF5">
        <w:rPr>
          <w:rFonts w:ascii="Arial" w:hAnsi="Arial" w:cs="Arial"/>
          <w:i/>
          <w:sz w:val="48"/>
        </w:rPr>
        <w:tab/>
        <w:t>9</w:t>
      </w:r>
      <w:r w:rsidRPr="00863AF5">
        <w:rPr>
          <w:rFonts w:ascii="Arial" w:hAnsi="Arial" w:cs="Arial"/>
          <w:i/>
          <w:sz w:val="48"/>
        </w:rPr>
        <w:tab/>
        <w:t>56</w:t>
      </w:r>
    </w:p>
    <w:p w:rsidR="00531F4E" w:rsidRPr="00863AF5" w:rsidRDefault="00531F4E">
      <w:pPr>
        <w:widowControl w:val="0"/>
        <w:tabs>
          <w:tab w:val="left" w:pos="3200"/>
          <w:tab w:val="left" w:pos="4540"/>
          <w:tab w:val="left" w:pos="7040"/>
        </w:tabs>
        <w:autoSpaceDE w:val="0"/>
        <w:autoSpaceDN w:val="0"/>
        <w:adjustRightInd w:val="0"/>
        <w:spacing w:line="510" w:lineRule="exact"/>
        <w:ind w:left="2305" w:right="-20"/>
        <w:rPr>
          <w:rFonts w:ascii="Arial" w:hAnsi="Arial" w:cs="Arial"/>
          <w:i/>
          <w:sz w:val="48"/>
        </w:rPr>
      </w:pPr>
      <w:r w:rsidRPr="00863AF5">
        <w:rPr>
          <w:rFonts w:ascii="Arial" w:hAnsi="Arial" w:cs="Arial"/>
          <w:i/>
          <w:spacing w:val="-36"/>
          <w:sz w:val="48"/>
        </w:rPr>
        <w:t>1</w:t>
      </w:r>
      <w:r w:rsidRPr="00863AF5">
        <w:rPr>
          <w:rFonts w:ascii="Arial" w:hAnsi="Arial" w:cs="Arial"/>
          <w:i/>
          <w:sz w:val="48"/>
        </w:rPr>
        <w:t>1</w:t>
      </w:r>
      <w:r w:rsidRPr="00863AF5">
        <w:rPr>
          <w:rFonts w:ascii="Arial" w:hAnsi="Arial" w:cs="Arial"/>
          <w:i/>
          <w:sz w:val="48"/>
        </w:rPr>
        <w:tab/>
        <w:t>4</w:t>
      </w:r>
      <w:r w:rsidRPr="00863AF5">
        <w:rPr>
          <w:rFonts w:ascii="Arial" w:hAnsi="Arial" w:cs="Arial"/>
          <w:i/>
          <w:sz w:val="48"/>
        </w:rPr>
        <w:tab/>
      </w:r>
      <w:r w:rsidRPr="00863AF5">
        <w:rPr>
          <w:rFonts w:ascii="Arial" w:hAnsi="Arial" w:cs="Arial"/>
          <w:i/>
          <w:position w:val="1"/>
          <w:sz w:val="46"/>
        </w:rPr>
        <w:t>101</w:t>
      </w:r>
      <w:r w:rsidRPr="00863AF5">
        <w:rPr>
          <w:rFonts w:ascii="Arial" w:hAnsi="Arial" w:cs="Arial"/>
          <w:i/>
          <w:position w:val="1"/>
          <w:sz w:val="46"/>
        </w:rPr>
        <w:tab/>
      </w:r>
      <w:r w:rsidRPr="00863AF5">
        <w:rPr>
          <w:rFonts w:ascii="Arial" w:hAnsi="Arial" w:cs="Arial"/>
          <w:i/>
          <w:sz w:val="48"/>
        </w:rPr>
        <w:t>33</w:t>
      </w:r>
    </w:p>
    <w:p w:rsidR="00531F4E" w:rsidRPr="00863AF5" w:rsidRDefault="00531F4E">
      <w:pPr>
        <w:widowControl w:val="0"/>
        <w:tabs>
          <w:tab w:val="left" w:pos="6180"/>
        </w:tabs>
        <w:autoSpaceDE w:val="0"/>
        <w:autoSpaceDN w:val="0"/>
        <w:adjustRightInd w:val="0"/>
        <w:spacing w:line="487" w:lineRule="exact"/>
        <w:ind w:left="3818" w:right="3455"/>
        <w:jc w:val="center"/>
        <w:rPr>
          <w:rFonts w:ascii="Arial" w:hAnsi="Arial" w:cs="Arial"/>
          <w:i/>
          <w:sz w:val="48"/>
        </w:rPr>
      </w:pPr>
      <w:r>
        <w:rPr>
          <w:noProof/>
        </w:rPr>
        <w:pict>
          <v:group id="_x0000_s1356" style="position:absolute;left:0;text-align:left;margin-left:78.95pt;margin-top:30.3pt;width:358.15pt;height:34.5pt;z-index:-251647488;mso-position-horizontal-relative:page" coordorigin="1579,606" coordsize="7163,690" o:allowincell="f">
            <v:shape id="_x0000_s1357" style="position:absolute;left:1584;top:611;width:7153;height:0" coordsize="7153,20" o:allowincell="f" path="m,l7153,e" filled="f" strokeweight=".5pt">
              <v:path arrowok="t"/>
            </v:shape>
            <v:shape id="_x0000_s1358" style="position:absolute;left:1589;top:616;width:0;height:670" coordsize="20,670" o:allowincell="f" path="m,670l,e" filled="f" strokeweight=".5pt">
              <v:path arrowok="t"/>
            </v:shape>
            <v:shape id="_x0000_s1359" style="position:absolute;left:2383;top:616;width:0;height:670" coordsize="20,670" o:allowincell="f" path="m,670l,e" filled="f" strokeweight=".5pt">
              <v:path arrowok="t"/>
            </v:shape>
            <v:shape id="_x0000_s1360" style="position:absolute;left:3177;top:616;width:0;height:670" coordsize="20,670" o:allowincell="f" path="m,670l,e" filled="f" strokeweight=".5pt">
              <v:path arrowok="t"/>
            </v:shape>
            <v:shape id="_x0000_s1361" style="position:absolute;left:3970;top:616;width:0;height:670" coordsize="20,670" o:allowincell="f" path="m,670l,e" filled="f" strokeweight=".5pt">
              <v:path arrowok="t"/>
            </v:shape>
            <v:shape id="_x0000_s1362" style="position:absolute;left:4764;top:616;width:0;height:670" coordsize="20,670" o:allowincell="f" path="m,670l,e" filled="f" strokeweight=".5pt">
              <v:path arrowok="t"/>
            </v:shape>
            <v:shape id="_x0000_s1363" style="position:absolute;left:5558;top:616;width:0;height:670" coordsize="20,670" o:allowincell="f" path="m,670l,e" filled="f" strokeweight=".5pt">
              <v:path arrowok="t"/>
            </v:shape>
            <v:shape id="_x0000_s1364" style="position:absolute;left:6351;top:616;width:0;height:670" coordsize="20,670" o:allowincell="f" path="m,670l,e" filled="f" strokeweight=".5pt">
              <v:path arrowok="t"/>
            </v:shape>
            <v:shape id="_x0000_s1365" style="position:absolute;left:7145;top:616;width:0;height:670" coordsize="20,670" o:allowincell="f" path="m,670l,e" filled="f" strokeweight=".5pt">
              <v:path arrowok="t"/>
            </v:shape>
            <v:shape id="_x0000_s1366" style="position:absolute;left:7939;top:616;width:0;height:670" coordsize="20,670" o:allowincell="f" path="m,670l,e" filled="f" strokeweight=".5pt">
              <v:path arrowok="t"/>
            </v:shape>
            <v:shape id="_x0000_s1367" style="position:absolute;left:8732;top:616;width:0;height:670" coordsize="20,670" o:allowincell="f" path="m,670l,e" filled="f" strokeweight=".5pt">
              <v:path arrowok="t"/>
            </v:shape>
            <v:shape id="_x0000_s1368" style="position:absolute;left:1584;top:1291;width:7153;height:0" coordsize="7153,20" o:allowincell="f" path="m,l798,r794,l2386,r793,l3973,r794,l5560,r794,l7153,e" filled="f" strokeweight=".5pt">
              <v:path arrowok="t"/>
            </v:shape>
            <w10:wrap anchorx="page"/>
          </v:group>
        </w:pict>
      </w:r>
      <w:r w:rsidRPr="00863AF5">
        <w:rPr>
          <w:rFonts w:ascii="Arial" w:hAnsi="Arial" w:cs="Arial"/>
          <w:i/>
          <w:sz w:val="48"/>
        </w:rPr>
        <w:t>78</w:t>
      </w:r>
      <w:r w:rsidRPr="00863AF5">
        <w:rPr>
          <w:rFonts w:ascii="Arial" w:hAnsi="Arial" w:cs="Arial"/>
          <w:i/>
          <w:sz w:val="48"/>
        </w:rPr>
        <w:tab/>
        <w:t>41</w:t>
      </w:r>
    </w:p>
    <w:p w:rsidR="00531F4E" w:rsidRDefault="00531F4E">
      <w:pPr>
        <w:widowControl w:val="0"/>
        <w:autoSpaceDE w:val="0"/>
        <w:autoSpaceDN w:val="0"/>
        <w:adjustRightInd w:val="0"/>
        <w:spacing w:before="73"/>
        <w:ind w:left="8133" w:right="-20"/>
        <w:rPr>
          <w:rFonts w:ascii="Times" w:hAnsi="Times" w:cs="Times"/>
          <w:sz w:val="20"/>
        </w:rPr>
      </w:pPr>
      <w:r w:rsidRPr="009932D3">
        <w:rPr>
          <w:rFonts w:ascii="Arial" w:hAnsi="Arial" w:cs="Arial"/>
          <w:i/>
          <w:noProof/>
          <w:sz w:val="48"/>
        </w:rPr>
        <w:pict>
          <v:shape id="Bild 12" o:spid="_x0000_i1036" type="#_x0000_t75" style="width:33.75pt;height:34.5pt;visibility:visible">
            <v:imagedata r:id="rId6" o:title="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before="73"/>
        <w:ind w:left="8133" w:right="-20"/>
        <w:rPr>
          <w:rFonts w:ascii="Times" w:hAnsi="Times" w:cs="Times"/>
          <w:sz w:val="20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Times" w:hAnsi="Times" w:cs="Times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863AF5">
        <w:rPr>
          <w:rFonts w:ascii="Arial" w:hAnsi="Arial" w:cs="Arial"/>
          <w:b/>
        </w:rPr>
        <w:t>15.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welchen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Münzen</w:t>
      </w:r>
      <w:r w:rsidRPr="00863AF5">
        <w:rPr>
          <w:rFonts w:ascii="Arial" w:hAnsi="Arial" w:cs="Arial"/>
          <w:b/>
          <w:spacing w:val="34"/>
        </w:rPr>
        <w:t xml:space="preserve"> </w:t>
      </w:r>
      <w:r w:rsidRPr="00863AF5">
        <w:rPr>
          <w:rFonts w:ascii="Arial" w:hAnsi="Arial" w:cs="Arial"/>
          <w:b/>
        </w:rPr>
        <w:t>kannst</w:t>
      </w:r>
      <w:r w:rsidRPr="00863AF5">
        <w:rPr>
          <w:rFonts w:ascii="Arial" w:hAnsi="Arial" w:cs="Arial"/>
          <w:b/>
          <w:spacing w:val="64"/>
        </w:rPr>
        <w:t xml:space="preserve"> </w:t>
      </w:r>
      <w:r w:rsidRPr="00863AF5">
        <w:rPr>
          <w:rFonts w:ascii="Arial" w:hAnsi="Arial" w:cs="Arial"/>
          <w:b/>
        </w:rPr>
        <w:t>du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passend</w:t>
      </w:r>
      <w:r w:rsidRPr="00863AF5">
        <w:rPr>
          <w:rFonts w:ascii="Arial" w:hAnsi="Arial" w:cs="Arial"/>
          <w:b/>
          <w:spacing w:val="63"/>
        </w:rPr>
        <w:t xml:space="preserve"> </w:t>
      </w:r>
      <w:r w:rsidRPr="00863AF5">
        <w:rPr>
          <w:rFonts w:ascii="Arial" w:hAnsi="Arial" w:cs="Arial"/>
          <w:b/>
          <w:w w:val="105"/>
        </w:rPr>
        <w:t>bezahlen?</w:t>
      </w:r>
    </w:p>
    <w:p w:rsidR="00531F4E" w:rsidRDefault="00531F4E">
      <w:pPr>
        <w:widowControl w:val="0"/>
        <w:autoSpaceDE w:val="0"/>
        <w:autoSpaceDN w:val="0"/>
        <w:adjustRightInd w:val="0"/>
        <w:spacing w:before="2"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338" w:right="-20"/>
        <w:rPr>
          <w:rFonts w:ascii="Times" w:hAnsi="Times" w:cs="Times"/>
          <w:sz w:val="20"/>
        </w:rPr>
      </w:pPr>
      <w:r>
        <w:rPr>
          <w:noProof/>
        </w:rPr>
        <w:pict>
          <v:shape id="_x0000_s1369" type="#_x0000_t75" style="position:absolute;left:0;text-align:left;margin-left:431.7pt;margin-top:81pt;width:52.75pt;height:52.7pt;z-index:251783680;visibility:visible">
            <v:imagedata r:id="rId12" o:title=""/>
          </v:shape>
        </w:pict>
      </w:r>
      <w:r>
        <w:rPr>
          <w:noProof/>
        </w:rPr>
        <w:pict>
          <v:shape id="Bild 55" o:spid="_x0000_s1370" type="#_x0000_t75" style="position:absolute;left:0;text-align:left;margin-left:187.8pt;margin-top:13.1pt;width:52.75pt;height:52.75pt;z-index:251782656;visibility:visible">
            <v:imagedata r:id="rId12" o:title=""/>
          </v:shape>
        </w:pict>
      </w:r>
      <w:r>
        <w:rPr>
          <w:noProof/>
        </w:rPr>
        <w:pict>
          <v:group id="_x0000_s1371" style="position:absolute;left:0;text-align:left;margin-left:495.9pt;margin-top:84.4pt;width:57.05pt;height:56.85pt;z-index:-251646464;mso-position-horizontal-relative:page" coordorigin="9918,1688" coordsize="1141,1137" o:allowincell="f">
            <v:rect id="_x0000_s1372" style="position:absolute;left:10484;top:2798;width:180;height:20;mso-position-horizontal-relative:page" o:allowincell="f" filled="f" stroked="f">
              <v:textbox style="mso-next-textbox:#_x0000_s1372" inset="0,0,0,0">
                <w:txbxContent>
                  <w:p w:rsidR="00531F4E" w:rsidRDefault="00531F4E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18" o:spid="_x0000_i1038" type="#_x0000_t75" style="width:9pt;height:1.5pt;visibility:visible">
                          <v:imagedata r:id="rId13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73" style="position:absolute;left:9919;top:1783;width:1140;height:1040;mso-position-horizontal-relative:page" o:allowincell="f" filled="f" stroked="f">
              <v:textbox style="mso-next-textbox:#_x0000_s1373" inset="0,0,0,0">
                <w:txbxContent>
                  <w:p w:rsidR="00531F4E" w:rsidRDefault="00531F4E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374" style="position:absolute;left:0;text-align:left;margin-left:409.8pt;margin-top:112.05pt;width:118.95pt;height:114.4pt;z-index:-251645440;mso-position-horizontal-relative:page" coordorigin="8196,2241" coordsize="2379,2288" o:allowincell="f">
            <v:rect id="_x0000_s1375" style="position:absolute;left:9023;top:2977;width:1560;height:1560;mso-position-horizontal-relative:page" o:allowincell="f" filled="f" stroked="f">
              <v:textbox style="mso-next-textbox:#_x0000_s1375" inset="0,0,0,0">
                <w:txbxContent>
                  <w:p w:rsidR="00531F4E" w:rsidRDefault="00531F4E">
                    <w:pPr>
                      <w:spacing w:line="156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22" o:spid="_x0000_i1040" type="#_x0000_t75" style="width:78pt;height:78pt;visibility:visible">
                          <v:imagedata r:id="rId14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76" style="position:absolute;left:8196;top:2242;width:920;height:920;mso-position-horizontal-relative:page" o:allowincell="f" filled="f" stroked="f">
              <v:textbox style="mso-next-textbox:#_x0000_s1376" inset="0,0,0,0">
                <w:txbxContent>
                  <w:p w:rsidR="00531F4E" w:rsidRDefault="00531F4E">
                    <w:pPr>
                      <w:spacing w:line="92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24" o:spid="_x0000_i1042" type="#_x0000_t75" style="width:45pt;height:45pt;visibility:visible">
                          <v:imagedata r:id="rId15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rect id="_x0000_s1377" style="position:absolute;left:0;text-align:left;margin-left:343.15pt;margin-top:154pt;width:62pt;height:62pt;z-index:-251644416;mso-position-horizontal-relative:page" o:allowincell="f" filled="f" stroked="f">
            <v:textbox style="mso-next-textbox:#_x0000_s1377" inset="0,0,0,0">
              <w:txbxContent>
                <w:p w:rsidR="00531F4E" w:rsidRDefault="00531F4E">
                  <w:pPr>
                    <w:spacing w:line="12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26" o:spid="_x0000_i1044" type="#_x0000_t75" style="width:62.25pt;height:62.25pt;visibility:visible">
                        <v:imagedata r:id="rId16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378" style="position:absolute;left:0;text-align:left;margin-left:236.7pt;margin-top:154.9pt;width:66pt;height:67pt;z-index:-251643392;mso-position-horizontal-relative:page" o:allowincell="f" filled="f" stroked="f">
            <v:textbox style="mso-next-textbox:#_x0000_s1378" inset="0,0,0,0">
              <w:txbxContent>
                <w:p w:rsidR="00531F4E" w:rsidRDefault="00531F4E">
                  <w:pPr>
                    <w:spacing w:line="13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28" o:spid="_x0000_i1046" type="#_x0000_t75" style="width:62.25pt;height:66.75pt;visibility:visible">
                        <v:imagedata r:id="rId17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379" style="position:absolute;left:0;text-align:left;margin-left:218.2pt;margin-top:100.35pt;width:44pt;height:44pt;z-index:-251642368;mso-position-horizontal-relative:page" o:allowincell="f" filled="f" stroked="f">
            <v:textbox style="mso-next-textbox:#_x0000_s1379" inset="0,0,0,0">
              <w:txbxContent>
                <w:p w:rsidR="00531F4E" w:rsidRDefault="00531F4E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30" o:spid="_x0000_i1048" type="#_x0000_t75" style="width:42.75pt;height:44.25pt;visibility:visible">
                        <v:imagedata r:id="rId18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380" style="position:absolute;left:0;text-align:left;margin-left:278.05pt;margin-top:87.4pt;width:51pt;height:51pt;z-index:-251641344;mso-position-horizontal-relative:page" o:allowincell="f" filled="f" stroked="f">
            <v:textbox style="mso-next-textbox:#_x0000_s1380" inset="0,0,0,0">
              <w:txbxContent>
                <w:p w:rsidR="00531F4E" w:rsidRDefault="00531F4E">
                  <w:pPr>
                    <w:spacing w:line="102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32" o:spid="_x0000_i1050" type="#_x0000_t75" style="width:48.75pt;height:50.25pt;visibility:visible">
                        <v:imagedata r:id="rId19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group id="_x0000_s1381" style="position:absolute;left:0;text-align:left;margin-left:419.45pt;margin-top:-3.35pt;width:132.35pt;height:103.6pt;z-index:-251640320;mso-position-horizontal-relative:page" coordorigin="8389,-67" coordsize="2647,2072" o:allowincell="f">
            <v:rect id="_x0000_s1382" style="position:absolute;left:8389;top:943;width:1060;height:1060;mso-position-horizontal-relative:page" o:allowincell="f" filled="f" stroked="f">
              <v:textbox style="mso-next-textbox:#_x0000_s1382" inset="0,0,0,0">
                <w:txbxContent>
                  <w:p w:rsidR="00531F4E" w:rsidRDefault="00531F4E">
                    <w:pPr>
                      <w:spacing w:line="106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34" o:spid="_x0000_i1052" type="#_x0000_t75" style="width:53.25pt;height:53.25pt;visibility:visible">
                          <v:imagedata r:id="rId20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83" style="position:absolute;left:9495;top:-68;width:1540;height:1540;mso-position-horizontal-relative:page" o:allowincell="f" filled="f" stroked="f">
              <v:textbox style="mso-next-textbox:#_x0000_s1383" inset="0,0,0,0">
                <w:txbxContent>
                  <w:p w:rsidR="00531F4E" w:rsidRDefault="00531F4E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36" o:spid="_x0000_i1054" type="#_x0000_t75" style="width:77.25pt;height:77.25pt;visibility:visible">
                          <v:imagedata r:id="rId21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rect id="_x0000_s1384" style="position:absolute;left:0;text-align:left;margin-left:378.55pt;margin-top:0;width:43pt;height:44pt;z-index:-251637248;mso-position-horizontal-relative:page" o:allowincell="f" filled="f" stroked="f">
            <v:textbox style="mso-next-textbox:#_x0000_s1384" inset="0,0,0,0">
              <w:txbxContent>
                <w:p w:rsidR="00531F4E" w:rsidRDefault="00531F4E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38" o:spid="_x0000_i1056" type="#_x0000_t75" style="width:43.5pt;height:42.75pt;visibility:visible">
                        <v:imagedata r:id="rId22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385" style="position:absolute;left:0;text-align:left;margin-left:320.2pt;margin-top:27.05pt;width:47pt;height:47pt;z-index:-251636224;mso-position-horizontal-relative:page" o:allowincell="f" filled="f" stroked="f">
            <v:textbox style="mso-next-textbox:#_x0000_s1385" inset="0,0,0,0">
              <w:txbxContent>
                <w:p w:rsidR="00531F4E" w:rsidRDefault="00531F4E">
                  <w:pPr>
                    <w:spacing w:line="9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40" o:spid="_x0000_i1058" type="#_x0000_t75" style="width:45.75pt;height:46.5pt;visibility:visible">
                        <v:imagedata r:id="rId23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386" style="position:absolute;left:0;text-align:left;margin-left:352.5pt;margin-top:81.2pt;width:44pt;height:44pt;z-index:-251635200;mso-position-horizontal-relative:page" o:allowincell="f" filled="f" stroked="f">
            <v:textbox style="mso-next-textbox:#_x0000_s1386" inset="0,0,0,0">
              <w:txbxContent>
                <w:p w:rsidR="00531F4E" w:rsidRDefault="00531F4E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42" o:spid="_x0000_i1060" type="#_x0000_t75" style="width:42.75pt;height:44.25pt;visibility:visible">
                        <v:imagedata r:id="rId24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387" type="#_x0000_t202" style="position:absolute;left:0;text-align:left;margin-left:220.2pt;margin-top:233.55pt;width:341.4pt;height:74.2pt;z-index:-251624960;mso-position-horizontal-relative:page" o:allowincell="f" filled="f" stroked="f">
            <v:textbox style="mso-next-textbox:#_x0000_s1387"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  <w:gridCol w:w="851"/>
                    <w:gridCol w:w="850"/>
                    <w:gridCol w:w="850"/>
                    <w:gridCol w:w="851"/>
                    <w:gridCol w:w="850"/>
                  </w:tblGrid>
                  <w:tr w:rsidR="00531F4E" w:rsidRPr="005915FD">
                    <w:trPr>
                      <w:trHeight w:hRule="exact" w:val="624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5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50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2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</w:tr>
                  <w:tr w:rsidR="00531F4E" w:rsidRPr="005915FD">
                    <w:trPr>
                      <w:trHeight w:hRule="exact" w:val="850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</w:tr>
                </w:tbl>
                <w:p w:rsidR="00531F4E" w:rsidRPr="00863AF5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  <w:b/>
                    </w:rPr>
                  </w:pPr>
                </w:p>
              </w:txbxContent>
            </v:textbox>
            <w10:wrap anchorx="page"/>
          </v:shape>
        </w:pict>
      </w:r>
      <w:r w:rsidRPr="009932D3">
        <w:rPr>
          <w:rFonts w:ascii="Arial" w:hAnsi="Arial" w:cs="Arial"/>
          <w:noProof/>
          <w:sz w:val="20"/>
        </w:rPr>
        <w:pict>
          <v:shape id="Bild 43" o:spid="_x0000_i1061" type="#_x0000_t75" style="width:143.25pt;height:285pt;visibility:visible">
            <v:imagedata r:id="rId25" o:title=""/>
          </v:shape>
        </w:pict>
      </w:r>
    </w:p>
    <w:p w:rsidR="00531F4E" w:rsidRPr="00863AF5" w:rsidRDefault="00531F4E">
      <w:pPr>
        <w:widowControl w:val="0"/>
        <w:autoSpaceDE w:val="0"/>
        <w:autoSpaceDN w:val="0"/>
        <w:adjustRightInd w:val="0"/>
        <w:spacing w:before="59"/>
        <w:ind w:left="120" w:right="-20"/>
        <w:rPr>
          <w:rFonts w:ascii="Arial" w:hAnsi="Arial" w:cs="Arial"/>
          <w:i/>
          <w:sz w:val="44"/>
        </w:rPr>
      </w:pPr>
      <w:r w:rsidRPr="00863AF5">
        <w:rPr>
          <w:rFonts w:ascii="Arial" w:hAnsi="Arial" w:cs="Arial"/>
          <w:i/>
          <w:sz w:val="44"/>
        </w:rPr>
        <w:t>Preis: 85 Cent</w:t>
      </w:r>
    </w:p>
    <w:p w:rsidR="00531F4E" w:rsidRDefault="00531F4E">
      <w:pPr>
        <w:widowControl w:val="0"/>
        <w:autoSpaceDE w:val="0"/>
        <w:autoSpaceDN w:val="0"/>
        <w:adjustRightInd w:val="0"/>
        <w:spacing w:before="10" w:line="110" w:lineRule="exact"/>
        <w:rPr>
          <w:rFonts w:ascii="Arial" w:hAnsi="Arial" w:cs="Arial"/>
          <w:sz w:val="11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863AF5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388" style="position:absolute;left:0;text-align:left;margin-left:435.45pt;margin-top:13.7pt;width:124.5pt;height:112.5pt;z-index:-251639296;mso-position-horizontal-relative:page" coordorigin="8709,274" coordsize="2490,2250" o:allowincell="f">
            <v:rect id="_x0000_s1389" style="position:absolute;left:9658;top:275;width:1540;height:154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45" o:spid="_x0000_i1063" type="#_x0000_t75" style="width:77.25pt;height:77.25pt;visibility:visible">
                          <v:imagedata r:id="rId26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90" style="position:absolute;left:8710;top:1462;width:1060;height:106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06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47" o:spid="_x0000_i1065" type="#_x0000_t75" style="width:53.25pt;height:53.25pt;visibility:visible">
                          <v:imagedata r:id="rId27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Pr="00863AF5">
        <w:rPr>
          <w:rFonts w:ascii="Arial" w:hAnsi="Arial" w:cs="Arial"/>
          <w:b/>
        </w:rPr>
        <w:t>16.</w:t>
      </w:r>
      <w:r w:rsidRPr="00863AF5">
        <w:rPr>
          <w:rFonts w:ascii="Arial" w:hAnsi="Arial" w:cs="Arial"/>
          <w:b/>
          <w:spacing w:val="53"/>
        </w:rPr>
        <w:t xml:space="preserve"> </w:t>
      </w:r>
      <w:r w:rsidRPr="00863AF5">
        <w:rPr>
          <w:rFonts w:ascii="Arial" w:hAnsi="Arial" w:cs="Arial"/>
          <w:b/>
        </w:rPr>
        <w:t>Mit</w:t>
      </w:r>
      <w:r w:rsidRPr="00863AF5">
        <w:rPr>
          <w:rFonts w:ascii="Arial" w:hAnsi="Arial" w:cs="Arial"/>
          <w:b/>
          <w:spacing w:val="26"/>
        </w:rPr>
        <w:t xml:space="preserve"> </w:t>
      </w:r>
      <w:r w:rsidRPr="00863AF5">
        <w:rPr>
          <w:rFonts w:ascii="Arial" w:hAnsi="Arial" w:cs="Arial"/>
          <w:b/>
        </w:rPr>
        <w:t>welchen</w:t>
      </w:r>
      <w:r w:rsidRPr="00863AF5">
        <w:rPr>
          <w:rFonts w:ascii="Arial" w:hAnsi="Arial" w:cs="Arial"/>
          <w:b/>
          <w:spacing w:val="62"/>
        </w:rPr>
        <w:t xml:space="preserve"> </w:t>
      </w:r>
      <w:r w:rsidRPr="00863AF5">
        <w:rPr>
          <w:rFonts w:ascii="Arial" w:hAnsi="Arial" w:cs="Arial"/>
          <w:b/>
        </w:rPr>
        <w:t>Münzen</w:t>
      </w:r>
      <w:r w:rsidRPr="00863AF5">
        <w:rPr>
          <w:rFonts w:ascii="Arial" w:hAnsi="Arial" w:cs="Arial"/>
          <w:b/>
          <w:spacing w:val="34"/>
        </w:rPr>
        <w:t xml:space="preserve"> </w:t>
      </w:r>
      <w:r w:rsidRPr="00863AF5">
        <w:rPr>
          <w:rFonts w:ascii="Arial" w:hAnsi="Arial" w:cs="Arial"/>
          <w:b/>
        </w:rPr>
        <w:t>kannst</w:t>
      </w:r>
      <w:r w:rsidRPr="00863AF5">
        <w:rPr>
          <w:rFonts w:ascii="Arial" w:hAnsi="Arial" w:cs="Arial"/>
          <w:b/>
          <w:spacing w:val="64"/>
        </w:rPr>
        <w:t xml:space="preserve"> </w:t>
      </w:r>
      <w:r w:rsidRPr="00863AF5">
        <w:rPr>
          <w:rFonts w:ascii="Arial" w:hAnsi="Arial" w:cs="Arial"/>
          <w:b/>
        </w:rPr>
        <w:t>du</w:t>
      </w:r>
      <w:r w:rsidRPr="00863AF5">
        <w:rPr>
          <w:rFonts w:ascii="Arial" w:hAnsi="Arial" w:cs="Arial"/>
          <w:b/>
          <w:spacing w:val="24"/>
        </w:rPr>
        <w:t xml:space="preserve"> </w:t>
      </w:r>
      <w:r w:rsidRPr="00863AF5">
        <w:rPr>
          <w:rFonts w:ascii="Arial" w:hAnsi="Arial" w:cs="Arial"/>
          <w:b/>
        </w:rPr>
        <w:t>passend</w:t>
      </w:r>
      <w:r w:rsidRPr="00863AF5">
        <w:rPr>
          <w:rFonts w:ascii="Arial" w:hAnsi="Arial" w:cs="Arial"/>
          <w:b/>
          <w:spacing w:val="63"/>
        </w:rPr>
        <w:t xml:space="preserve"> </w:t>
      </w:r>
      <w:r w:rsidRPr="00863AF5">
        <w:rPr>
          <w:rFonts w:ascii="Arial" w:hAnsi="Arial" w:cs="Arial"/>
          <w:b/>
          <w:w w:val="105"/>
        </w:rPr>
        <w:t>bezahlen?</w:t>
      </w:r>
    </w:p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338" w:right="-20"/>
        <w:rPr>
          <w:rFonts w:ascii="Times" w:hAnsi="Times" w:cs="Times"/>
          <w:sz w:val="20"/>
        </w:rPr>
      </w:pPr>
      <w:r>
        <w:rPr>
          <w:noProof/>
        </w:rPr>
        <w:pict>
          <v:group id="_x0000_s1391" style="position:absolute;left:0;text-align:left;margin-left:409.8pt;margin-top:119.9pt;width:117.4pt;height:109.5pt;z-index:-251638272;mso-position-horizontal-relative:page" coordorigin="8196,2398" coordsize="2348,2190" o:allowincell="f">
            <v:rect id="_x0000_s1392" style="position:absolute;left:9003;top:3046;width:1540;height:154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54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49" o:spid="_x0000_i1067" type="#_x0000_t75" style="width:77.25pt;height:77.25pt;visibility:visible">
                          <v:imagedata r:id="rId28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93" style="position:absolute;left:8196;top:2398;width:920;height:92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92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51" o:spid="_x0000_i1069" type="#_x0000_t75" style="width:45pt;height:45pt;visibility:visible">
                          <v:imagedata r:id="rId29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394" style="position:absolute;left:0;text-align:left;margin-left:245.05pt;margin-top:12.6pt;width:52.7pt;height:52.5pt;z-index:-251634176;mso-position-horizontal-relative:page" coordorigin="4901,252" coordsize="1054,1050" o:allowincell="f">
            <v:rect id="_x0000_s1395" style="position:absolute;left:5444;top:1277;width:160;height:2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53" o:spid="_x0000_i1071" type="#_x0000_t75" style="width:8.25pt;height:1.5pt;visibility:visible">
                          <v:imagedata r:id="rId30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96" style="position:absolute;left:4901;top:252;width:1060;height:104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55" o:spid="_x0000_i1073" type="#_x0000_t75" style="width:51.75pt;height:51.75pt;visibility:visible">
                          <v:imagedata r:id="rId12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397" style="position:absolute;left:0;text-align:left;margin-left:495.9pt;margin-top:92.25pt;width:57.05pt;height:56.85pt;z-index:-251633152;mso-position-horizontal-relative:page" coordorigin="9918,1845" coordsize="1141,1137" o:allowincell="f">
            <v:rect id="_x0000_s1398" style="position:absolute;left:10484;top:2954;width:180;height:2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2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57" o:spid="_x0000_i1075" type="#_x0000_t75" style="width:9pt;height:1.5pt;visibility:visible">
                          <v:imagedata r:id="rId31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399" style="position:absolute;left:9919;top:1939;width:1140;height:104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04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59" o:spid="_x0000_i1077" type="#_x0000_t75" style="width:54.75pt;height:52.5pt;visibility:visible">
                          <v:imagedata r:id="rId32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rect id="_x0000_s1400" style="position:absolute;left:10217;top:1845;width:600;height:10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10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61" o:spid="_x0000_i1079" type="#_x0000_t75" style="width:29.25pt;height:5.25pt;visibility:visible">
                          <v:imagedata r:id="rId33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rect id="_x0000_s1401" style="position:absolute;left:0;text-align:left;margin-left:343.15pt;margin-top:161.8pt;width:62pt;height:62pt;z-index:-251632128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12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63" o:spid="_x0000_i1081" type="#_x0000_t75" style="width:62.25pt;height:62.25pt;visibility:visible">
                        <v:imagedata r:id="rId16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2" style="position:absolute;left:0;text-align:left;margin-left:236.7pt;margin-top:162.7pt;width:66pt;height:67pt;z-index:-251631104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13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65" o:spid="_x0000_i1083" type="#_x0000_t75" style="width:62.25pt;height:66.75pt;visibility:visible">
                        <v:imagedata r:id="rId34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3" style="position:absolute;left:0;text-align:left;margin-left:218.2pt;margin-top:108.15pt;width:44pt;height:44pt;z-index:-251630080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67" o:spid="_x0000_i1085" type="#_x0000_t75" style="width:42.75pt;height:44.25pt;visibility:visible">
                        <v:imagedata r:id="rId35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4" style="position:absolute;left:0;text-align:left;margin-left:278.05pt;margin-top:95.2pt;width:51pt;height:51pt;z-index:-251629056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102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69" o:spid="_x0000_i1087" type="#_x0000_t75" style="width:48.75pt;height:50.25pt;visibility:visible">
                        <v:imagedata r:id="rId36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5" style="position:absolute;left:0;text-align:left;margin-left:378.55pt;margin-top:7.8pt;width:43pt;height:43pt;z-index:-251628032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86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71" o:spid="_x0000_i1089" type="#_x0000_t75" style="width:43.5pt;height:42pt;visibility:visible">
                        <v:imagedata r:id="rId37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6" style="position:absolute;left:0;text-align:left;margin-left:320.2pt;margin-top:34.85pt;width:47pt;height:47pt;z-index:-251627008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94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73" o:spid="_x0000_i1091" type="#_x0000_t75" style="width:45.75pt;height:46.5pt;visibility:visible">
                        <v:imagedata r:id="rId23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rect id="_x0000_s1407" style="position:absolute;left:0;text-align:left;margin-left:352.5pt;margin-top:89pt;width:44pt;height:44pt;z-index:-251625984;mso-position-horizontal-relative:page" o:allowincell="f" filled="f" stroked="f">
            <v:textbox inset="0,0,0,0">
              <w:txbxContent>
                <w:p w:rsidR="00531F4E" w:rsidRDefault="00531F4E">
                  <w:pPr>
                    <w:spacing w:line="880" w:lineRule="atLeast"/>
                    <w:rPr>
                      <w:rFonts w:ascii="Times" w:hAnsi="Times" w:cs="Tahoma"/>
                    </w:rPr>
                  </w:pPr>
                  <w:r w:rsidRPr="009932D3">
                    <w:rPr>
                      <w:rFonts w:ascii="Times" w:hAnsi="Times" w:cs="Tahoma"/>
                      <w:noProof/>
                    </w:rPr>
                    <w:pict>
                      <v:shape id="Bild 75" o:spid="_x0000_i1093" type="#_x0000_t75" style="width:42.75pt;height:44.25pt;visibility:visible">
                        <v:imagedata r:id="rId38" o:title=""/>
                      </v:shape>
                    </w:pict>
                  </w:r>
                </w:p>
                <w:p w:rsidR="00531F4E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</w:rPr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408" type="#_x0000_t202" style="position:absolute;left:0;text-align:left;margin-left:220.2pt;margin-top:241.35pt;width:341.4pt;height:74.2pt;z-index:-251623936;mso-position-horizont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850"/>
                    <w:gridCol w:w="851"/>
                    <w:gridCol w:w="850"/>
                    <w:gridCol w:w="851"/>
                    <w:gridCol w:w="850"/>
                    <w:gridCol w:w="850"/>
                    <w:gridCol w:w="851"/>
                    <w:gridCol w:w="850"/>
                  </w:tblGrid>
                  <w:tr w:rsidR="00531F4E" w:rsidRPr="005915FD">
                    <w:trPr>
                      <w:trHeight w:hRule="exact" w:val="624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5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261" w:right="24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50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9" w:right="119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5"/>
                            <w:sz w:val="22"/>
                          </w:rPr>
                          <w:t>Cent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3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1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DBDBDB"/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40"/>
                          <w:ind w:left="323" w:right="302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sz w:val="22"/>
                          </w:rPr>
                          <w:t>2</w:t>
                        </w:r>
                      </w:p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27"/>
                          <w:ind w:left="133" w:right="113"/>
                          <w:jc w:val="center"/>
                          <w:rPr>
                            <w:rFonts w:ascii="Times" w:hAnsi="Times" w:cs="Tahoma"/>
                            <w:b/>
                          </w:rPr>
                        </w:pPr>
                        <w:r w:rsidRPr="005915FD">
                          <w:rPr>
                            <w:rFonts w:ascii="Arial" w:hAnsi="Arial" w:cs="Arial"/>
                            <w:b/>
                            <w:w w:val="107"/>
                            <w:sz w:val="22"/>
                          </w:rPr>
                          <w:t>Euro</w:t>
                        </w:r>
                      </w:p>
                    </w:tc>
                  </w:tr>
                  <w:tr w:rsidR="00531F4E" w:rsidRPr="005915FD">
                    <w:trPr>
                      <w:trHeight w:hRule="exact" w:val="850"/>
                    </w:trPr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  <w:tc>
                      <w:tcPr>
                        <w:tcW w:w="85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531F4E" w:rsidRPr="005915FD" w:rsidRDefault="00531F4E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" w:hAnsi="Times" w:cs="Tahoma"/>
                            <w:b/>
                          </w:rPr>
                        </w:pPr>
                      </w:p>
                    </w:tc>
                  </w:tr>
                </w:tbl>
                <w:p w:rsidR="00531F4E" w:rsidRPr="00863AF5" w:rsidRDefault="00531F4E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" w:hAnsi="Times" w:cs="Tahoma"/>
                      <w:b/>
                    </w:rPr>
                  </w:pPr>
                </w:p>
              </w:txbxContent>
            </v:textbox>
            <w10:wrap anchorx="page"/>
          </v:shape>
        </w:pict>
      </w:r>
      <w:r w:rsidRPr="009932D3">
        <w:rPr>
          <w:rFonts w:ascii="Arial" w:hAnsi="Arial" w:cs="Arial"/>
          <w:noProof/>
          <w:sz w:val="20"/>
        </w:rPr>
        <w:pict>
          <v:shape id="Bild 76" o:spid="_x0000_i1094" type="#_x0000_t75" style="width:136.5pt;height:291.75pt;visibility:visible">
            <v:imagedata r:id="rId39" o:title=""/>
          </v:shape>
        </w:pict>
      </w:r>
    </w:p>
    <w:p w:rsidR="00531F4E" w:rsidRPr="00863AF5" w:rsidRDefault="00531F4E">
      <w:pPr>
        <w:widowControl w:val="0"/>
        <w:autoSpaceDE w:val="0"/>
        <w:autoSpaceDN w:val="0"/>
        <w:adjustRightInd w:val="0"/>
        <w:spacing w:before="72"/>
        <w:ind w:left="111" w:right="-20"/>
        <w:rPr>
          <w:rFonts w:ascii="Arial" w:hAnsi="Arial" w:cs="Arial"/>
          <w:i/>
          <w:sz w:val="44"/>
        </w:rPr>
      </w:pPr>
      <w:r w:rsidRPr="00863AF5">
        <w:rPr>
          <w:rFonts w:ascii="Arial" w:hAnsi="Arial" w:cs="Arial"/>
          <w:i/>
          <w:spacing w:val="-4"/>
          <w:sz w:val="44"/>
        </w:rPr>
        <w:t>Preis</w:t>
      </w:r>
      <w:r w:rsidRPr="00863AF5">
        <w:rPr>
          <w:rFonts w:ascii="Arial" w:hAnsi="Arial" w:cs="Arial"/>
          <w:i/>
          <w:sz w:val="44"/>
        </w:rPr>
        <w:t>:</w:t>
      </w:r>
      <w:r w:rsidRPr="00863AF5">
        <w:rPr>
          <w:rFonts w:ascii="Arial" w:hAnsi="Arial" w:cs="Arial"/>
          <w:i/>
          <w:spacing w:val="-8"/>
          <w:sz w:val="44"/>
        </w:rPr>
        <w:t xml:space="preserve"> </w:t>
      </w:r>
      <w:r w:rsidRPr="00863AF5">
        <w:rPr>
          <w:rFonts w:ascii="Arial" w:hAnsi="Arial" w:cs="Arial"/>
          <w:i/>
          <w:spacing w:val="-4"/>
          <w:sz w:val="44"/>
        </w:rPr>
        <w:t>2,4</w:t>
      </w:r>
      <w:r w:rsidRPr="00863AF5">
        <w:rPr>
          <w:rFonts w:ascii="Arial" w:hAnsi="Arial" w:cs="Arial"/>
          <w:i/>
          <w:sz w:val="44"/>
        </w:rPr>
        <w:t>5</w:t>
      </w:r>
      <w:r w:rsidRPr="00863AF5">
        <w:rPr>
          <w:rFonts w:ascii="Arial" w:hAnsi="Arial" w:cs="Arial"/>
          <w:i/>
          <w:spacing w:val="-8"/>
          <w:sz w:val="44"/>
        </w:rPr>
        <w:t xml:space="preserve"> </w:t>
      </w:r>
      <w:r w:rsidRPr="00863AF5">
        <w:rPr>
          <w:rFonts w:ascii="Arial" w:hAnsi="Arial" w:cs="Arial"/>
          <w:i/>
          <w:spacing w:val="-4"/>
          <w:sz w:val="44"/>
        </w:rPr>
        <w:t>Euro</w:t>
      </w:r>
    </w:p>
    <w:p w:rsidR="00531F4E" w:rsidRDefault="00531F4E">
      <w:pPr>
        <w:widowControl w:val="0"/>
        <w:autoSpaceDE w:val="0"/>
        <w:autoSpaceDN w:val="0"/>
        <w:adjustRightInd w:val="0"/>
        <w:spacing w:before="72"/>
        <w:ind w:left="111" w:right="-20"/>
        <w:rPr>
          <w:rFonts w:ascii="Arial" w:hAnsi="Arial" w:cs="Arial"/>
          <w:sz w:val="44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BE4297" w:rsidRDefault="00531F4E" w:rsidP="003A6371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</w:rPr>
      </w:pPr>
      <w:r w:rsidRPr="00BE4297">
        <w:rPr>
          <w:rFonts w:ascii="Arial" w:hAnsi="Arial" w:cs="Arial"/>
        </w:rPr>
        <w:t>17.</w:t>
      </w:r>
      <w:r w:rsidRPr="00BE4297">
        <w:rPr>
          <w:rFonts w:ascii="Arial" w:hAnsi="Arial" w:cs="Arial"/>
          <w:spacing w:val="53"/>
        </w:rPr>
        <w:t xml:space="preserve"> </w:t>
      </w:r>
      <w:r w:rsidRPr="00BE4297">
        <w:rPr>
          <w:rFonts w:ascii="Arial" w:hAnsi="Arial" w:cs="Arial"/>
        </w:rPr>
        <w:t>Fülle</w:t>
      </w:r>
      <w:r w:rsidRPr="00BE4297">
        <w:rPr>
          <w:rFonts w:ascii="Arial" w:hAnsi="Arial" w:cs="Arial"/>
          <w:spacing w:val="36"/>
        </w:rPr>
        <w:t xml:space="preserve"> </w:t>
      </w:r>
      <w:r w:rsidRPr="00BE4297">
        <w:rPr>
          <w:rFonts w:ascii="Arial" w:hAnsi="Arial" w:cs="Arial"/>
        </w:rPr>
        <w:t>die</w:t>
      </w:r>
      <w:r w:rsidRPr="00BE4297">
        <w:rPr>
          <w:rFonts w:ascii="Arial" w:hAnsi="Arial" w:cs="Arial"/>
          <w:spacing w:val="26"/>
        </w:rPr>
        <w:t xml:space="preserve"> </w:t>
      </w:r>
      <w:r w:rsidRPr="00BE4297">
        <w:rPr>
          <w:rFonts w:ascii="Arial" w:hAnsi="Arial" w:cs="Arial"/>
        </w:rPr>
        <w:t>leeren</w:t>
      </w:r>
      <w:r w:rsidRPr="00BE4297">
        <w:rPr>
          <w:rFonts w:ascii="Arial" w:hAnsi="Arial" w:cs="Arial"/>
          <w:spacing w:val="40"/>
        </w:rPr>
        <w:t xml:space="preserve"> </w:t>
      </w:r>
      <w:r w:rsidRPr="00BE4297">
        <w:rPr>
          <w:rFonts w:ascii="Arial" w:hAnsi="Arial" w:cs="Arial"/>
          <w:w w:val="106"/>
        </w:rPr>
        <w:t>Kästchen</w:t>
      </w:r>
      <w:r w:rsidRPr="00BE4297">
        <w:rPr>
          <w:rFonts w:ascii="Arial" w:hAnsi="Arial" w:cs="Arial"/>
          <w:spacing w:val="16"/>
          <w:w w:val="106"/>
        </w:rPr>
        <w:t xml:space="preserve"> </w:t>
      </w:r>
      <w:r w:rsidRPr="00BE4297">
        <w:rPr>
          <w:rFonts w:ascii="Arial" w:hAnsi="Arial" w:cs="Arial"/>
          <w:w w:val="106"/>
        </w:rPr>
        <w:t>aus.</w:t>
      </w:r>
    </w:p>
    <w:p w:rsidR="00531F4E" w:rsidRPr="003A6371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16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 w:rsidT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Pr="00BE4297" w:rsidRDefault="00531F4E" w:rsidP="003E0CE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 w:rsidT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5915FD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40</w:t>
            </w:r>
          </w:p>
        </w:tc>
      </w:tr>
    </w:tbl>
    <w:p w:rsidR="00531F4E" w:rsidRPr="00BE4297" w:rsidRDefault="00531F4E" w:rsidP="003E0CE5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c)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88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99</w:t>
            </w: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18.</w:t>
      </w:r>
      <w:r>
        <w:rPr>
          <w:rFonts w:ascii="Arial" w:hAnsi="Arial" w:cs="Arial"/>
        </w:rPr>
        <w:tab/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84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92</w:t>
            </w: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c)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63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25</w:t>
            </w: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19.</w:t>
      </w:r>
      <w:r>
        <w:rPr>
          <w:rFonts w:ascii="Arial" w:hAnsi="Arial" w:cs="Arial"/>
        </w:rPr>
        <w:tab/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40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62</w:t>
            </w: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c)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51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73</w:t>
            </w: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20.</w:t>
      </w:r>
      <w:r>
        <w:rPr>
          <w:rFonts w:ascii="Arial" w:hAnsi="Arial" w:cs="Arial"/>
        </w:rPr>
        <w:tab/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a)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b)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75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87</w:t>
            </w:r>
          </w:p>
        </w:tc>
      </w:tr>
    </w:tbl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  <w:gridCol w:w="851"/>
        <w:gridCol w:w="510"/>
        <w:gridCol w:w="350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</w:rPr>
              <w:t>c)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77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E0CE5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59</w:t>
            </w:r>
          </w:p>
        </w:tc>
      </w:tr>
    </w:tbl>
    <w:p w:rsidR="00531F4E" w:rsidRDefault="00531F4E" w:rsidP="003A6371">
      <w:pPr>
        <w:widowControl w:val="0"/>
        <w:autoSpaceDE w:val="0"/>
        <w:autoSpaceDN w:val="0"/>
        <w:adjustRightInd w:val="0"/>
        <w:spacing w:before="9"/>
        <w:ind w:right="-20" w:firstLine="567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Hinweis: </w:t>
      </w:r>
      <w:r>
        <w:rPr>
          <w:rFonts w:ascii="Arial" w:hAnsi="Arial" w:cs="Arial"/>
          <w:spacing w:val="5"/>
          <w:sz w:val="18"/>
        </w:rPr>
        <w:t xml:space="preserve"> </w:t>
      </w:r>
      <w:r>
        <w:rPr>
          <w:rFonts w:ascii="Arial" w:hAnsi="Arial" w:cs="Arial"/>
          <w:spacing w:val="-3"/>
          <w:sz w:val="18"/>
        </w:rPr>
        <w:t>W</w:t>
      </w:r>
      <w:r>
        <w:rPr>
          <w:rFonts w:ascii="Arial" w:hAnsi="Arial" w:cs="Arial"/>
          <w:sz w:val="18"/>
        </w:rPr>
        <w:t>enn</w:t>
      </w:r>
      <w:r>
        <w:rPr>
          <w:rFonts w:ascii="Arial" w:hAnsi="Arial" w:cs="Arial"/>
          <w:spacing w:val="18"/>
          <w:sz w:val="18"/>
        </w:rPr>
        <w:t xml:space="preserve"> </w:t>
      </w:r>
      <w:r>
        <w:rPr>
          <w:rFonts w:ascii="Arial" w:hAnsi="Arial" w:cs="Arial"/>
          <w:sz w:val="18"/>
        </w:rPr>
        <w:t>es</w:t>
      </w:r>
      <w:r>
        <w:rPr>
          <w:rFonts w:ascii="Arial" w:hAnsi="Arial" w:cs="Arial"/>
          <w:spacing w:val="9"/>
          <w:sz w:val="18"/>
        </w:rPr>
        <w:t xml:space="preserve"> </w:t>
      </w:r>
      <w:r>
        <w:rPr>
          <w:rFonts w:ascii="Arial" w:hAnsi="Arial" w:cs="Arial"/>
          <w:sz w:val="18"/>
        </w:rPr>
        <w:t>hier</w:t>
      </w:r>
      <w:r>
        <w:rPr>
          <w:rFonts w:ascii="Arial" w:hAnsi="Arial" w:cs="Arial"/>
          <w:spacing w:val="30"/>
          <w:sz w:val="18"/>
        </w:rPr>
        <w:t xml:space="preserve"> </w:t>
      </w:r>
      <w:r>
        <w:rPr>
          <w:rFonts w:ascii="Arial" w:hAnsi="Arial" w:cs="Arial"/>
          <w:sz w:val="18"/>
        </w:rPr>
        <w:t>Probleme</w:t>
      </w:r>
      <w:r>
        <w:rPr>
          <w:rFonts w:ascii="Arial" w:hAnsi="Arial" w:cs="Arial"/>
          <w:spacing w:val="46"/>
          <w:sz w:val="18"/>
        </w:rPr>
        <w:t xml:space="preserve"> </w:t>
      </w:r>
      <w:r>
        <w:rPr>
          <w:rFonts w:ascii="Arial" w:hAnsi="Arial" w:cs="Arial"/>
          <w:sz w:val="18"/>
        </w:rPr>
        <w:t>gab,</w:t>
      </w:r>
      <w:r>
        <w:rPr>
          <w:rFonts w:ascii="Arial" w:hAnsi="Arial" w:cs="Arial"/>
          <w:spacing w:val="18"/>
          <w:sz w:val="18"/>
        </w:rPr>
        <w:t xml:space="preserve"> </w:t>
      </w:r>
      <w:r>
        <w:rPr>
          <w:rFonts w:ascii="Arial" w:hAnsi="Arial" w:cs="Arial"/>
          <w:sz w:val="18"/>
        </w:rPr>
        <w:t>dann</w:t>
      </w:r>
      <w:r>
        <w:rPr>
          <w:rFonts w:ascii="Arial" w:hAnsi="Arial" w:cs="Arial"/>
          <w:spacing w:val="21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Aufgaben </w:t>
      </w:r>
      <w:r>
        <w:rPr>
          <w:rFonts w:ascii="Arial" w:hAnsi="Arial" w:cs="Arial"/>
          <w:spacing w:val="4"/>
          <w:sz w:val="18"/>
        </w:rPr>
        <w:t xml:space="preserve"> </w:t>
      </w:r>
      <w:r>
        <w:rPr>
          <w:rFonts w:ascii="Arial" w:hAnsi="Arial" w:cs="Arial"/>
          <w:sz w:val="18"/>
        </w:rPr>
        <w:t>21 bis</w:t>
      </w:r>
      <w:r>
        <w:rPr>
          <w:rFonts w:ascii="Arial" w:hAnsi="Arial" w:cs="Arial"/>
          <w:spacing w:val="30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24 </w:t>
      </w:r>
      <w:r>
        <w:rPr>
          <w:rFonts w:ascii="Arial" w:hAnsi="Arial" w:cs="Arial"/>
          <w:w w:val="109"/>
          <w:sz w:val="18"/>
        </w:rPr>
        <w:t>überspringen!</w:t>
      </w:r>
    </w:p>
    <w:p w:rsidR="00531F4E" w:rsidRDefault="00531F4E" w:rsidP="003A6371">
      <w:pPr>
        <w:widowControl w:val="0"/>
        <w:autoSpaceDE w:val="0"/>
        <w:autoSpaceDN w:val="0"/>
        <w:adjustRightInd w:val="0"/>
        <w:spacing w:line="260" w:lineRule="exact"/>
        <w:rPr>
          <w:rFonts w:ascii="Arial" w:hAnsi="Arial" w:cs="Arial"/>
          <w:sz w:val="26"/>
        </w:rPr>
      </w:pPr>
    </w:p>
    <w:p w:rsidR="00531F4E" w:rsidRDefault="00531F4E" w:rsidP="003A6371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21.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ED6D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22.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34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25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23.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39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21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99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Default="00531F4E" w:rsidP="00ED6D91">
      <w:pPr>
        <w:widowControl w:val="0"/>
        <w:autoSpaceDE w:val="0"/>
        <w:autoSpaceDN w:val="0"/>
        <w:adjustRightInd w:val="0"/>
        <w:spacing w:before="120"/>
        <w:ind w:left="111" w:right="-20"/>
        <w:rPr>
          <w:rFonts w:ascii="Arial" w:hAnsi="Arial" w:cs="Arial"/>
        </w:rPr>
      </w:pPr>
      <w:r>
        <w:rPr>
          <w:rFonts w:ascii="Arial" w:hAnsi="Arial" w:cs="Arial"/>
        </w:rPr>
        <w:t>24.</w:t>
      </w:r>
      <w:r>
        <w:rPr>
          <w:rFonts w:ascii="Arial" w:hAnsi="Arial" w:cs="Arial"/>
          <w:spacing w:val="53"/>
        </w:rPr>
        <w:t xml:space="preserve"> </w:t>
      </w:r>
      <w:r>
        <w:rPr>
          <w:rFonts w:ascii="Arial" w:hAnsi="Arial" w:cs="Arial"/>
        </w:rPr>
        <w:t>Fülle</w:t>
      </w:r>
      <w:r>
        <w:rPr>
          <w:rFonts w:ascii="Arial" w:hAnsi="Arial" w:cs="Arial"/>
          <w:spacing w:val="36"/>
        </w:rPr>
        <w:t xml:space="preserve"> </w:t>
      </w:r>
      <w:r>
        <w:rPr>
          <w:rFonts w:ascii="Arial" w:hAnsi="Arial" w:cs="Arial"/>
        </w:rPr>
        <w:t>die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leeren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w w:val="106"/>
        </w:rPr>
        <w:t>Kästchen</w:t>
      </w:r>
      <w:r>
        <w:rPr>
          <w:rFonts w:ascii="Arial" w:hAnsi="Arial" w:cs="Arial"/>
          <w:spacing w:val="16"/>
          <w:w w:val="106"/>
        </w:rPr>
        <w:t xml:space="preserve"> </w:t>
      </w:r>
      <w:r>
        <w:rPr>
          <w:rFonts w:ascii="Arial" w:hAnsi="Arial" w:cs="Arial"/>
          <w:w w:val="106"/>
        </w:rPr>
        <w:t>aus.</w:t>
      </w:r>
    </w:p>
    <w:p w:rsidR="00531F4E" w:rsidRPr="00BE4297" w:rsidRDefault="00531F4E" w:rsidP="003A637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58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  <w:gridCol w:w="851"/>
        <w:gridCol w:w="510"/>
        <w:gridCol w:w="357"/>
        <w:gridCol w:w="510"/>
        <w:gridCol w:w="357"/>
        <w:gridCol w:w="510"/>
      </w:tblGrid>
      <w:tr w:rsidR="00531F4E" w:rsidRPr="005915FD">
        <w:trPr>
          <w:trHeight w:hRule="exact" w:val="510"/>
        </w:trPr>
        <w:tc>
          <w:tcPr>
            <w:tcW w:w="581" w:type="dxa"/>
            <w:tcBorders>
              <w:top w:val="nil"/>
              <w:left w:val="nil"/>
              <w:bottom w:val="nil"/>
            </w:tcBorders>
          </w:tcPr>
          <w:p w:rsidR="00531F4E" w:rsidRPr="005915FD" w:rsidRDefault="00531F4E" w:rsidP="00ED6D9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rPr>
                <w:rFonts w:ascii="Arial" w:hAnsi="Arial" w:cs="Arial"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62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46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90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–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57</w:t>
            </w:r>
          </w:p>
        </w:tc>
        <w:tc>
          <w:tcPr>
            <w:tcW w:w="357" w:type="dxa"/>
            <w:tcBorders>
              <w:top w:val="nil"/>
              <w:bottom w:val="nil"/>
            </w:tcBorders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  <w:r w:rsidRPr="005915FD">
              <w:rPr>
                <w:rFonts w:ascii="Arial" w:hAnsi="Arial" w:cs="Arial"/>
                <w:b/>
              </w:rPr>
              <w:t>=</w:t>
            </w:r>
          </w:p>
        </w:tc>
        <w:tc>
          <w:tcPr>
            <w:tcW w:w="510" w:type="dxa"/>
            <w:vAlign w:val="center"/>
          </w:tcPr>
          <w:p w:rsidR="00531F4E" w:rsidRPr="005915FD" w:rsidRDefault="00531F4E" w:rsidP="003A6371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line="200" w:lineRule="exact"/>
              <w:jc w:val="center"/>
              <w:rPr>
                <w:rFonts w:ascii="Arial" w:hAnsi="Arial" w:cs="Arial"/>
                <w:b/>
              </w:rPr>
            </w:pPr>
          </w:p>
        </w:tc>
      </w:tr>
    </w:tbl>
    <w:p w:rsidR="00531F4E" w:rsidRDefault="00531F4E" w:rsidP="00ED6D91">
      <w:pPr>
        <w:widowControl w:val="0"/>
        <w:tabs>
          <w:tab w:val="left" w:pos="1600"/>
          <w:tab w:val="left" w:pos="2000"/>
          <w:tab w:val="left" w:pos="2520"/>
          <w:tab w:val="left" w:pos="4380"/>
          <w:tab w:val="left" w:pos="4920"/>
          <w:tab w:val="left" w:pos="5320"/>
          <w:tab w:val="left" w:pos="5860"/>
          <w:tab w:val="left" w:pos="7700"/>
          <w:tab w:val="left" w:pos="8240"/>
          <w:tab w:val="left" w:pos="8640"/>
          <w:tab w:val="left" w:pos="9180"/>
        </w:tabs>
        <w:autoSpaceDE w:val="0"/>
        <w:autoSpaceDN w:val="0"/>
        <w:adjustRightInd w:val="0"/>
        <w:ind w:right="-20"/>
        <w:rPr>
          <w:rFonts w:ascii="Arial" w:hAnsi="Arial" w:cs="Arial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  <w:r>
        <w:rPr>
          <w:noProof/>
        </w:rPr>
        <w:pict>
          <v:shape id="_x0000_s1409" style="position:absolute;margin-left:117.15pt;margin-top:381.8pt;width:0;height:.5pt;z-index:-251622912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0" style="position:absolute;margin-left:143.3pt;margin-top:381.8pt;width:0;height:.5pt;z-index:-251621888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1" style="position:absolute;margin-left:263.45pt;margin-top:381.8pt;width:0;height:.5pt;z-index:-251620864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margin-left:289.65pt;margin-top:381.8pt;width:0;height:.5pt;z-index:-251619840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margin-left:412.45pt;margin-top:381.8pt;width:0;height:.5pt;z-index:-251618816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margin-left:438.65pt;margin-top:381.8pt;width:0;height:.5pt;z-index:-251617792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margin-left:117.15pt;margin-top:402.5pt;width:0;height:.5pt;z-index:-251616768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margin-left:143.3pt;margin-top:402.5pt;width:0;height:.5pt;z-index:-251615744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7" style="position:absolute;margin-left:263.45pt;margin-top:402.5pt;width:0;height:.5pt;z-index:-251614720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8" style="position:absolute;margin-left:289.65pt;margin-top:402.5pt;width:0;height:.5pt;z-index:-251613696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19" style="position:absolute;margin-left:412.45pt;margin-top:402.5pt;width:0;height:.5pt;z-index:-251612672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0" style="position:absolute;margin-left:438.65pt;margin-top:402.5pt;width:0;height:.5pt;z-index:-251611648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1" style="position:absolute;margin-left:123.15pt;margin-top:461.65pt;width:0;height:.5pt;z-index:-251610624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2" style="position:absolute;margin-left:149.35pt;margin-top:461.65pt;width:0;height:.5pt;z-index:-251609600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3" style="position:absolute;margin-left:269.5pt;margin-top:461.65pt;width:0;height:.5pt;z-index:-251608576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margin-left:295.65pt;margin-top:461.65pt;width:0;height:.5pt;z-index:-251607552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5" style="position:absolute;margin-left:418.5pt;margin-top:461.65pt;width:0;height:.5pt;z-index:-251606528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6" style="position:absolute;margin-left:444.65pt;margin-top:461.65pt;width:0;height:.5pt;z-index:-251605504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margin-left:123.15pt;margin-top:482.35pt;width:0;height:.5pt;z-index:-251604480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margin-left:149.35pt;margin-top:482.35pt;width:0;height:.5pt;z-index:-251603456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29" style="position:absolute;margin-left:269.5pt;margin-top:482.35pt;width:0;height:.5pt;z-index:-251602432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30" style="position:absolute;margin-left:295.65pt;margin-top:482.35pt;width:0;height:.5pt;z-index:-251601408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31" style="position:absolute;margin-left:418.5pt;margin-top:482.35pt;width:0;height:.5pt;z-index:-251600384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  <w:r>
        <w:rPr>
          <w:noProof/>
        </w:rPr>
        <w:pict>
          <v:shape id="_x0000_s1432" style="position:absolute;margin-left:444.65pt;margin-top:482.35pt;width:0;height:.5pt;z-index:-251599360;mso-position-horizontal-relative:page;mso-position-vertical-relative:page" coordsize="20,20" o:allowincell="f" path="m,l,20e" filled="f" strokecolor="#585858" strokeweight="0">
            <v:path arrowok="t"/>
            <w10:wrap anchorx="page" anchory="page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ED6D91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433" style="position:absolute;left:0;text-align:left;margin-left:473.3pt;margin-top:24.4pt;width:76.55pt;height:65.1pt;z-index:-251592192;mso-position-horizontal-relative:page" coordorigin="9466,488" coordsize="1531,1302" o:allowincell="f">
            <v:shape id="_x0000_s1434" style="position:absolute;left:9476;top:498;width:597;height:678" coordsize="597,679" o:allowincell="f" path="m251,67r-4,2l247,75r-7,l238,95r-11,17l205,117r-20,l168,116r-22,4l128,126r-18,5l101,133,91,129r-9,2l66,134r2,3l55,145r-8,1l41,147r-7,3l25,157r5,2l25,166r-7,9l17,184,6,189r,20l5,228,3,248,1,268,,288r8,11l14,313r5,18l22,352r1,22l24,397r1,24l25,445r1,23l27,490r1,19l31,527r4,14l41,551r8,6l57,562r,4l56,570r-13,8l40,598r,23l41,640r15,13l67,670r14,-2l86,676r13,2l110,679r14,-2l136,677r20,1l176,678r21,-5l213,670r15,-15l247,647r20,-4l293,641r17,-2l324,632r17,-13l359,611r19,-4l397,605r20,l437,605r20,1l480,606r21,-4l520,596r15,-10l544,569r2,-18l544,531r4,-24l555,486r8,-19l572,449r8,-17l588,416r5,-17l595,377r1,-21l597,333r,-20l596,293r-1,-19l592,257r-7,-23l580,214r-4,-18l574,178r-1,-25l571,133r-3,-18l566,90,565,70,563,54,555,39,536,23,518,12,501,7,483,4,462,3r-20,l421,2,400,,380,,361,,342,2,321,8r-18,7l283,26r-17,7l258,52,248,70,232,84r,9l233,102e" filled="f" strokeweight="1pt">
              <v:path arrowok="t"/>
            </v:shape>
            <v:shape id="_x0000_s1435" style="position:absolute;left:10242;top:547;width:745;height:632" coordsize="745,632" o:allowincell="f" path="m274,40r5,l282,45r7,-4l300,58r18,8l340,59,358,49,373,39r19,-8l411,27,436,17,449,9,468,3r,4l483,6r7,-3l496,r8,l515,1r-4,4l520,9r10,4l535,20r12,-2l558,35r11,17l581,68r12,16l604,100r-1,13l604,127r4,15l615,159r8,18l633,195r10,19l654,232r11,19l675,269r10,17l693,303r6,15l703,331r1,12l702,352r-5,7l695,364r2,3l700,370r14,-1l725,381r11,17l745,415r-3,21l743,455r-13,12l729,477r-10,7l710,492r-12,5l687,503r-16,11l653,525r-19,6l619,536r-19,-5l581,533r-17,6l547,546r-18,10l514,561r-23,-2l470,561r-19,4l433,573r-17,8l400,591r-15,10l371,611r-18,10l334,628r-19,4l297,630,280,619,269,602,259,583,244,566,227,552,210,540,193,530,177,520,162,509,149,496,137,479,125,462,113,444,103,426,93,408,85,391,79,374,73,352,68,333,62,316,54,298,42,277,34,259,27,242,16,221,7,204,,188,,172,8,148,18,131,30,117,44,105,62,94,79,83,96,71,113,59,131,48,148,38r16,-7l185,25r20,-3l226,22r19,-4l259,29r15,10l288,41r11,4l305,53r3,8e" filled="f" strokeweight="1pt">
              <v:path arrowok="t"/>
            </v:shape>
            <v:shape id="_x0000_s1436" style="position:absolute;left:9785;top:1163;width:722;height:616" coordsize="722,617" o:allowincell="f" path="m285,593r5,l292,587r7,4l310,573r18,-9l350,569r18,9l384,586r20,6l422,594r26,8l462,609r19,5l481,610r15,-1l503,612r7,2l517,614r11,-3l524,607r8,-4l542,598r5,-7l559,591r9,-18l578,556r10,-17l598,522r11,-17l606,493r,-14l609,463r5,-17l621,427r7,-19l637,389r9,-20l655,350r9,-19l672,313r7,-18l684,279r3,-13l687,254r-3,-9l678,238r-2,-5l678,230r3,-3l694,226r11,-13l714,195r8,-18l717,157r-1,-19l701,127r-1,-9l690,111r-10,-6l667,100,656,95,638,86,620,76,600,72,586,69r-19,6l548,75,530,71,513,64,494,56,478,52r-22,4l436,57,417,54,398,49,381,41,364,33,349,25,333,16,314,8,295,2,276,,258,2,241,14,231,32r-8,19l209,70,194,86,178,99r-16,12l147,122r-14,12l121,148r-11,18l100,185,90,203r-9,19l73,241r-7,18l62,276r-4,23l54,319r-4,18l43,355,33,377r-7,19l21,413r-9,22l4,453,,469r,16l10,508r11,17l34,538r16,10l68,558r18,9l104,578r19,10l141,598r17,8l176,612r21,4l217,617r21,-1l257,617r14,-11l285,594r14,-3l310,586r4,-8l317,569e" filled="f" strokeweight="1pt">
              <v:path arrowok="t"/>
            </v:shape>
            <v:group id="_x0000_s1437" style="position:absolute;left:9574;top:701;width:142;height:142" coordorigin="9574,701" coordsize="142,142">
              <v:shape id="_x0000_s1438" style="position:absolute;left:9574;top:701;width:115;height:142;mso-position-horizontal-relative:page;mso-position-vertical-relative:page" coordsize="142,142" o:allowincell="f" path="m67,l43,6,22,19r-8,8l5,42,,62,,89r9,18l26,124r18,10l68,140r30,2l117,137r19,-9l80,128,56,123,36,111,25,100,17,82r,-20l17,56,27,40,49,21,70,15r31,-1l142,14r-1,-1l122,5,99,,67,e" fillcolor="black" stroked="f">
                <v:path arrowok="t"/>
              </v:shape>
              <v:shape id="_x0000_s1439" style="position:absolute;left:9639;top:715;width:77;height:114;mso-position-horizontal-relative:page;mso-position-vertical-relative:page" coordsize="142,142" o:allowincell="f" path="m92,l31,,63,10,98,31r13,21l112,83r-12,22l72,127,41,138,,142r83,l87,140r37,-24l136,93r6,-27l135,44,120,21,92,e" fillcolor="black" stroked="f">
                <v:path arrowok="t"/>
              </v:shape>
            </v:group>
            <v:group id="_x0000_s1440" style="position:absolute;left:9815;top:605;width:142;height:142" coordorigin="9815,605" coordsize="142,142">
              <v:shape id="_x0000_s1441" style="position:absolute;left:9815;top:605;width:115;height:142;mso-position-horizontal-relative:page;mso-position-vertical-relative:page" coordsize="142,142" o:allowincell="f" path="m67,l43,6,22,19r-8,8l5,42,,62,,89r9,18l26,124r18,10l68,140r30,2l117,137r19,-9l80,128,56,123,36,111,25,100,17,82r,-20l17,56,27,40,49,21,70,15r31,-1l142,14r-1,-1l122,5,99,,67,e" fillcolor="black" stroked="f">
                <v:path arrowok="t"/>
              </v:shape>
              <v:shape id="_x0000_s1442" style="position:absolute;left:9880;top:619;width:77;height:114;mso-position-horizontal-relative:page;mso-position-vertical-relative:page" coordsize="142,142" o:allowincell="f" path="m92,l31,,63,10,98,31r13,21l112,83r-12,22l72,127,41,138,,142r83,l87,140r37,-24l136,93r6,-27l135,44,120,21,92,e" fillcolor="black" stroked="f">
                <v:path arrowok="t"/>
              </v:shape>
            </v:group>
            <v:group id="_x0000_s1443" style="position:absolute;left:9574;top:956;width:142;height:143" coordorigin="9574,956" coordsize="142,143">
              <v:shape id="_x0000_s1444" style="position:absolute;left:9574;top:956;width:115;height:142;mso-position-horizontal-relative:page;mso-position-vertical-relative:page" coordsize="142,143" o:allowincell="f" path="m67,l43,6,22,19r-8,8l5,42,,62,,90r9,18l26,125r18,10l68,141r30,2l117,138r19,-9l80,129,56,124,36,112,25,101,17,83r,-21l17,56,27,40,49,21,70,15r31,-1l142,14r-1,-1l122,5,99,,67,e" fillcolor="black" stroked="f">
                <v:path arrowok="t"/>
              </v:shape>
              <v:shape id="_x0000_s1445" style="position:absolute;left:9639;top:970;width:77;height:114;mso-position-horizontal-relative:page;mso-position-vertical-relative:page" coordsize="142,143" o:allowincell="f" path="m92,l31,,63,10,98,31r13,22l112,84r-12,21l72,128,41,139,,143r83,l87,140r37,-23l136,94r6,-28l135,44,120,21,92,e" fillcolor="black" stroked="f">
                <v:path arrowok="t"/>
              </v:shape>
            </v:group>
            <v:group id="_x0000_s1446" style="position:absolute;left:9815;top:891;width:142;height:142" coordorigin="9815,891" coordsize="142,142">
              <v:shape id="_x0000_s1447" style="position:absolute;left:9815;top:891;width:115;height:142;mso-position-horizontal-relative:page;mso-position-vertical-relative:page" coordsize="142,142" o:allowincell="f" path="m67,l43,7,22,19r-8,8l5,42,,62,,89r9,18l26,124r18,10l68,140r30,2l117,137r19,-9l80,128,56,123,36,111,25,100,17,82r,-20l17,56,27,40,49,21,70,15r31,-1l142,14r-1,-1l122,5,99,,67,e" fillcolor="black" stroked="f">
                <v:path arrowok="t"/>
              </v:shape>
              <v:shape id="_x0000_s1448" style="position:absolute;left:9880;top:905;width:77;height:114;mso-position-horizontal-relative:page;mso-position-vertical-relative:page" coordsize="142,142" o:allowincell="f" path="m92,l31,,63,10,98,31r13,21l112,83r-12,22l72,127,41,138,,142r83,l87,140r37,-24l136,93r6,-27l135,44,120,21,92,e" fillcolor="black" stroked="f">
                <v:path arrowok="t"/>
              </v:shape>
            </v:group>
            <v:group id="_x0000_s1449" style="position:absolute;left:10031;top:1258;width:143;height:145" coordorigin="10031,1258" coordsize="143,145">
              <v:shape id="_x0000_s1450" style="position:absolute;left:10031;top:1258;width:114;height:144;mso-position-horizontal-relative:page;mso-position-vertical-relative:page" coordsize="143,145" o:allowincell="f" path="m84,l59,4,38,12,20,26,5,46,,62,,82r8,23l20,119r20,12l70,144r24,1l119,141r1,l140,132r3,-2l94,130,72,127,43,117,29,102,18,78,20,59,31,37,49,24,78,15r62,l138,13,108,1,84,e" fillcolor="black" stroked="f">
                <v:path arrowok="t"/>
              </v:shape>
              <v:shape id="_x0000_s1451" style="position:absolute;left:10093;top:1273;width:81;height:114;mso-position-horizontal-relative:page;mso-position-vertical-relative:page" coordsize="143,145" o:allowincell="f" path="m88,l,,32,,67,9,95,25r18,23l118,67r-5,23l94,120,67,134,23,145r69,l115,130r21,-24l143,84r,-5l141,60,131,31,113,14,88,e" fillcolor="black" stroked="f">
                <v:path arrowok="t"/>
              </v:shape>
            </v:group>
            <v:group id="_x0000_s1452" style="position:absolute;left:10276;top:1305;width:143;height:145" coordorigin="10276,1305" coordsize="143,145">
              <v:shape id="_x0000_s1453" style="position:absolute;left:10276;top:1305;width:114;height:144;mso-position-horizontal-relative:page;mso-position-vertical-relative:page" coordsize="143,145" o:allowincell="f" path="m84,l59,4,38,12,20,26,5,46,,62,,82r8,23l20,119r20,12l70,144r24,1l119,141r1,l140,132r3,-2l94,130,72,127,43,117,29,102,18,78,20,59,31,37,49,24,78,15r62,l138,13,108,1,84,e" fillcolor="black" stroked="f">
                <v:path arrowok="t"/>
              </v:shape>
              <v:shape id="_x0000_s1454" style="position:absolute;left:10338;top:1320;width:81;height:114;mso-position-horizontal-relative:page;mso-position-vertical-relative:page" coordsize="143,145" o:allowincell="f" path="m88,l,,32,,67,9,95,25r18,23l118,67r-5,23l94,120,67,134,23,145r69,l115,130r21,-24l143,84r,-5l141,60,131,31,113,14,88,e" fillcolor="black" stroked="f">
                <v:path arrowok="t"/>
              </v:shape>
            </v:group>
            <v:group id="_x0000_s1455" style="position:absolute;left:9905;top:1515;width:143;height:145" coordorigin="9905,1515" coordsize="143,145">
              <v:shape id="_x0000_s1456" style="position:absolute;left:9905;top:1515;width:114;height:144;mso-position-horizontal-relative:page;mso-position-vertical-relative:page" coordsize="143,145" o:allowincell="f" path="m84,l59,4,38,12,20,26,5,46,,62,,82r8,23l20,119r20,12l70,144r24,1l119,141r1,l140,132r3,-2l94,130,72,127,43,117,29,102,18,78,20,59,31,37,49,24,78,15r62,l138,13,108,1,84,e" fillcolor="black" stroked="f">
                <v:path arrowok="t"/>
              </v:shape>
              <v:shape id="_x0000_s1457" style="position:absolute;left:9967;top:1530;width:81;height:114;mso-position-horizontal-relative:page;mso-position-vertical-relative:page" coordsize="143,145" o:allowincell="f" path="m88,l,,32,,67,9,95,25r18,23l118,67r-5,23l94,120,67,134,23,145r69,l115,130r21,-24l143,84r,-5l141,60,131,31,113,14,88,e" fillcolor="black" stroked="f">
                <v:path arrowok="t"/>
              </v:shape>
            </v:group>
            <v:group id="_x0000_s1458" style="position:absolute;left:10164;top:1535;width:143;height:144" coordorigin="10164,1535" coordsize="143,144">
              <v:shape id="_x0000_s1459" style="position:absolute;left:10164;top:1535;width:114;height:144;mso-position-horizontal-relative:page;mso-position-vertical-relative:page" coordsize="143,144" o:allowincell="f" path="m84,l59,4,38,12,20,26,5,46,,62,,81r8,23l20,118r20,12l70,143r24,1l119,140r1,l140,131r3,-2l94,129,72,126,43,116,29,101,18,77,20,59,31,37,49,24,78,15r62,l138,13,108,1,84,e" fillcolor="black" stroked="f">
                <v:path arrowok="t"/>
              </v:shape>
              <v:shape id="_x0000_s1460" style="position:absolute;left:10226;top:1550;width:81;height:114;mso-position-horizontal-relative:page;mso-position-vertical-relative:page" coordsize="143,144" o:allowincell="f" path="m88,l,,32,,67,9,95,25r18,23l118,67r-5,23l94,119,67,133,23,144r69,l115,129r21,-24l143,83r,-5l141,59,131,30,113,14,88,e" fillcolor="black" stroked="f">
                <v:path arrowok="t"/>
              </v:shape>
            </v:group>
            <v:group id="_x0000_s1461" style="position:absolute;left:10367;top:690;width:143;height:145" coordorigin="10367,690" coordsize="143,145">
              <v:shape id="_x0000_s1462" style="position:absolute;left:10367;top:690;width:113;height:144;mso-position-horizontal-relative:page;mso-position-vertical-relative:page" coordsize="143,145" o:allowincell="f" path="m87,l63,3,34,17,15,31,5,46,,68,,88r8,17l25,123r19,13l67,143r25,2l116,142r24,-11l84,131,54,123,35,112,22,90,16,73,25,47,38,31,66,19,89,14r54,l135,9,114,2r-3,l87,e" fillcolor="black" stroked="f">
                <v:path arrowok="t"/>
              </v:shape>
              <v:shape id="_x0000_s1463" style="position:absolute;left:10433;top:704;width:76;height:116;mso-position-horizontal-relative:page;mso-position-vertical-relative:page" coordsize="143,145" o:allowincell="f" path="m88,l8,,56,9,85,21r24,28l119,70r-4,20l100,114,72,131,36,143,,145r85,l92,141r28,-17l135,106r8,-28l143,54,132,33,105,10,88,e" fillcolor="black" stroked="f">
                <v:path arrowok="t"/>
              </v:shape>
            </v:group>
            <v:group id="_x0000_s1464" style="position:absolute;left:10623;top:648;width:142;height:145" coordorigin="10623,648" coordsize="142,145">
              <v:shape id="_x0000_s1465" style="position:absolute;left:10623;top:648;width:113;height:144;mso-position-horizontal-relative:page;mso-position-vertical-relative:page" coordsize="142,145" o:allowincell="f" path="m87,l63,3,34,17,15,31,5,46,,68,,88r8,17l25,123r19,13l67,143r25,2l116,142r23,-11l83,131,54,123,35,112,21,90,16,73,25,47,38,31,65,19,88,14r54,l134,9,113,2r-2,l87,e" fillcolor="black" stroked="f">
                <v:path arrowok="t"/>
              </v:shape>
              <v:shape id="_x0000_s1466" style="position:absolute;left:10689;top:662;width:76;height:116;mso-position-horizontal-relative:page;mso-position-vertical-relative:page" coordsize="142,145" o:allowincell="f" path="m88,l7,,56,9,84,21r24,28l118,70r-4,20l99,114,71,131,36,143,,145r84,l92,141r28,-17l135,106r7,-28l142,54,131,33,105,10,88,e" fillcolor="black" stroked="f">
                <v:path arrowok="t"/>
              </v:shape>
            </v:group>
            <v:group id="_x0000_s1467" style="position:absolute;left:10754;top:867;width:143;height:145" coordorigin="10754,867" coordsize="143,145">
              <v:shape id="_x0000_s1468" style="position:absolute;left:10754;top:867;width:113;height:144;mso-position-horizontal-relative:page;mso-position-vertical-relative:page" coordsize="143,145" o:allowincell="f" path="m87,l63,3,34,17,15,31,5,46,,68,,88r8,17l25,123r19,13l67,143r25,2l116,142r24,-11l84,131,54,123,35,112,22,90,16,73,25,47,38,31,66,19,89,14r54,l135,9,114,2r-3,l87,e" fillcolor="black" stroked="f">
                <v:path arrowok="t"/>
              </v:shape>
              <v:shape id="_x0000_s1469" style="position:absolute;left:10820;top:881;width:76;height:116;mso-position-horizontal-relative:page;mso-position-vertical-relative:page" coordsize="143,145" o:allowincell="f" path="m88,l8,,56,9,85,21r24,28l119,70r-4,20l100,114,72,131,36,143,,145r85,l92,141r28,-17l135,106r8,-28l143,54,132,33,105,10,88,e" fillcolor="black" stroked="f">
                <v:path arrowok="t"/>
              </v:shape>
            </v:group>
            <v:group id="_x0000_s1470" style="position:absolute;left:10514;top:935;width:143;height:145" coordorigin="10514,935" coordsize="143,145">
              <v:shape id="_x0000_s1471" style="position:absolute;left:10514;top:935;width:113;height:144;mso-position-horizontal-relative:page;mso-position-vertical-relative:page" coordsize="143,145" o:allowincell="f" path="m87,l63,3,34,17,15,31,5,46,,68,,88r8,17l25,123r19,13l67,143r25,2l116,142r24,-11l84,131,54,123,35,112,22,90,16,73,25,47,38,31,66,19,89,14r54,l135,9,114,2r-3,l87,e" fillcolor="black" stroked="f">
                <v:path arrowok="t"/>
              </v:shape>
              <v:shape id="_x0000_s1472" style="position:absolute;left:10580;top:949;width:76;height:116;mso-position-horizontal-relative:page;mso-position-vertical-relative:page" coordsize="143,145" o:allowincell="f" path="m88,l8,,56,9,85,21r24,28l119,70r-4,20l100,114,73,131,36,143,,145r85,l92,141r28,-17l135,106r8,-28l143,54,132,33,105,10,88,e" fillcolor="black" stroked="f">
                <v:path arrowok="t"/>
              </v:shape>
            </v:group>
            <w10:wrap anchorx="page"/>
          </v:group>
        </w:pict>
      </w:r>
      <w:r w:rsidRPr="00ED6D91">
        <w:rPr>
          <w:rFonts w:ascii="Arial" w:hAnsi="Arial" w:cs="Arial"/>
          <w:b/>
        </w:rPr>
        <w:t>25.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Schreibe</w:t>
      </w:r>
      <w:r w:rsidRPr="00ED6D91">
        <w:rPr>
          <w:rFonts w:ascii="Arial" w:hAnsi="Arial" w:cs="Arial"/>
          <w:b/>
          <w:spacing w:val="66"/>
        </w:rPr>
        <w:t xml:space="preserve"> </w:t>
      </w:r>
      <w:r w:rsidRPr="00ED6D91">
        <w:rPr>
          <w:rFonts w:ascii="Arial" w:hAnsi="Arial" w:cs="Arial"/>
          <w:b/>
        </w:rPr>
        <w:t>zu</w:t>
      </w:r>
      <w:r w:rsidRPr="00ED6D91">
        <w:rPr>
          <w:rFonts w:ascii="Arial" w:hAnsi="Arial" w:cs="Arial"/>
          <w:b/>
          <w:spacing w:val="13"/>
        </w:rPr>
        <w:t xml:space="preserve"> </w:t>
      </w:r>
      <w:r w:rsidRPr="00ED6D91">
        <w:rPr>
          <w:rFonts w:ascii="Arial" w:hAnsi="Arial" w:cs="Arial"/>
          <w:b/>
        </w:rPr>
        <w:t>jedem</w:t>
      </w:r>
      <w:r w:rsidRPr="00ED6D91">
        <w:rPr>
          <w:rFonts w:ascii="Arial" w:hAnsi="Arial" w:cs="Arial"/>
          <w:b/>
          <w:spacing w:val="39"/>
        </w:rPr>
        <w:t xml:space="preserve"> </w:t>
      </w:r>
      <w:r w:rsidRPr="00ED6D91">
        <w:rPr>
          <w:rFonts w:ascii="Arial" w:hAnsi="Arial" w:cs="Arial"/>
          <w:b/>
        </w:rPr>
        <w:t>Bild</w:t>
      </w:r>
      <w:r w:rsidRPr="00ED6D91">
        <w:rPr>
          <w:rFonts w:ascii="Arial" w:hAnsi="Arial" w:cs="Arial"/>
          <w:b/>
          <w:spacing w:val="52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>Malaufgabe</w:t>
      </w:r>
      <w:r w:rsidRPr="00ED6D91">
        <w:rPr>
          <w:rFonts w:ascii="Arial" w:hAnsi="Arial" w:cs="Arial"/>
          <w:b/>
          <w:spacing w:val="63"/>
        </w:rPr>
        <w:t xml:space="preserve"> </w:t>
      </w:r>
      <w:r w:rsidRPr="00ED6D91">
        <w:rPr>
          <w:rFonts w:ascii="Arial" w:hAnsi="Arial" w:cs="Arial"/>
          <w:b/>
        </w:rPr>
        <w:t>und</w:t>
      </w:r>
      <w:r w:rsidRPr="00ED6D91">
        <w:rPr>
          <w:rFonts w:ascii="Arial" w:hAnsi="Arial" w:cs="Arial"/>
          <w:b/>
          <w:spacing w:val="36"/>
        </w:rPr>
        <w:t xml:space="preserve"> </w:t>
      </w:r>
      <w:r w:rsidRPr="00ED6D91">
        <w:rPr>
          <w:rFonts w:ascii="Arial" w:hAnsi="Arial" w:cs="Arial"/>
          <w:b/>
        </w:rPr>
        <w:t>das</w:t>
      </w:r>
      <w:r w:rsidRPr="00ED6D91">
        <w:rPr>
          <w:rFonts w:ascii="Arial" w:hAnsi="Arial" w:cs="Arial"/>
          <w:b/>
          <w:spacing w:val="23"/>
        </w:rPr>
        <w:t xml:space="preserve"> </w:t>
      </w:r>
      <w:r w:rsidRPr="00ED6D91">
        <w:rPr>
          <w:rFonts w:ascii="Arial" w:hAnsi="Arial" w:cs="Arial"/>
          <w:b/>
          <w:w w:val="107"/>
        </w:rPr>
        <w:t>Ergebnis.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4" w:line="280" w:lineRule="exact"/>
        <w:rPr>
          <w:rFonts w:ascii="Arial" w:hAnsi="Arial" w:cs="Arial"/>
          <w:sz w:val="28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6"/>
        <w:ind w:left="1023" w:right="-20"/>
        <w:rPr>
          <w:rFonts w:ascii="Arial" w:hAnsi="Arial" w:cs="Arial"/>
        </w:rPr>
      </w:pPr>
      <w:r>
        <w:rPr>
          <w:noProof/>
        </w:rPr>
        <w:pict>
          <v:group id="_x0000_s1473" style="position:absolute;left:0;text-align:left;margin-left:206.5pt;margin-top:-77.6pt;width:100.25pt;height:99.7pt;z-index:-251597312;mso-position-horizontal-relative:page" coordorigin="4130,-1552" coordsize="2005,1994" o:allowincell="f">
            <v:shape id="_x0000_s1474" style="position:absolute;left:4135;top:-1547;width:1994;height:0" coordsize="1995,20" o:allowincell="f" path="m,l1995,e" filled="f" strokeweight=".5pt">
              <v:path arrowok="t"/>
            </v:shape>
            <v:shape id="_x0000_s1475" style="position:absolute;left:4140;top:-1542;width:0;height:1974" coordsize="20,1974" o:allowincell="f" path="m,l,1974e" filled="f" strokeweight=".5pt">
              <v:path arrowok="t"/>
            </v:shape>
            <v:shape id="_x0000_s1476" style="position:absolute;left:6125;top:-1542;width:0;height:1974" coordsize="20,1974" o:allowincell="f" path="m,l,1974e" filled="f" strokeweight=".5pt">
              <v:path arrowok="t"/>
            </v:shape>
            <v:shape id="_x0000_s1477" style="position:absolute;left:4135;top:-129;width:1994;height:0" coordsize="1995,20" o:allowincell="f" path="m,l1995,e" filled="f" strokeweight=".5pt">
              <v:path arrowok="t"/>
            </v:shape>
            <v:shape id="_x0000_s1478" style="position:absolute;left:4135;top:437;width:1994;height:0" coordsize="1995,20" o:allowincell="f" path="m,l1995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479" style="position:absolute;left:0;text-align:left;margin-left:334.1pt;margin-top:-77.6pt;width:100.2pt;height:99.7pt;z-index:-251596288;mso-position-horizontal-relative:page" coordorigin="6682,-1552" coordsize="2004,1994" o:allowincell="f">
            <v:rect id="_x0000_s1480" style="position:absolute;left:6682;top:-1552;width:2000;height:200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200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78" o:spid="_x0000_i1096" type="#_x0000_t75" style="width:98.25pt;height:99.75pt;visibility:visible">
                          <v:imagedata r:id="rId40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v:group id="_x0000_s1481" style="position:absolute;left:6849;top:-1431;width:142;height:143" coordorigin="6849,-1431" coordsize="142,143">
              <v:shape id="_x0000_s1482" style="position:absolute;left:6849;top:-1431;width:115;height:142;mso-position-horizontal-relative:page;mso-position-vertical-relative:page" coordsize="142,143" o:allowincell="f" path="m98,l68,1,44,7,26,17,9,34,,53,,81r5,19l14,115r8,8l43,136r24,7l99,142r23,-4l141,129r1,-1l101,128,70,127,49,121,27,102,17,86r,-11l17,59,25,42,36,30,56,18,80,14r56,l117,4,98,e" fillcolor="black" stroked="f">
                <v:path arrowok="t"/>
              </v:shape>
              <v:shape id="_x0000_s1483" style="position:absolute;left:6914;top:-1417;width:77;height:113;mso-position-horizontal-relative:page;mso-position-vertical-relative:page" coordsize="142,143" o:allowincell="f" path="m83,l,,41,3,72,14r28,23l112,59r-1,31l98,111,63,133,31,143r61,l120,121,135,99r7,-23l136,49,124,25,87,1,83,e" fillcolor="black" stroked="f">
                <v:path arrowok="t"/>
              </v:shape>
            </v:group>
            <v:group id="_x0000_s1484" style="position:absolute;left:7090;top:-1417;width:142;height:143" coordorigin="7090,-1417" coordsize="142,143">
              <v:shape id="_x0000_s1485" style="position:absolute;left:7090;top:-1417;width:115;height:142;mso-position-horizontal-relative:page;mso-position-vertical-relative:page" coordsize="142,143" o:allowincell="f" path="m98,l68,1,44,7,26,17,9,34,,53,,81r5,19l14,115r8,8l43,136r24,7l99,142r23,-4l141,129r1,-1l101,128,70,127,49,121,27,102,17,86r,-11l17,59,25,42,36,30,56,18,80,14r56,l117,4,98,e" fillcolor="black" stroked="f">
                <v:path arrowok="t"/>
              </v:shape>
              <v:shape id="_x0000_s1486" style="position:absolute;left:7155;top:-1403;width:77;height:113;mso-position-horizontal-relative:page;mso-position-vertical-relative:page" coordsize="142,143" o:allowincell="f" path="m83,l,,41,3,72,14r28,23l112,59r-1,31l98,111,63,133,31,143r61,l120,121,135,99r7,-23l136,49,124,25,87,1,83,e" fillcolor="black" stroked="f">
                <v:path arrowok="t"/>
              </v:shape>
            </v:group>
            <v:group id="_x0000_s1487" style="position:absolute;left:6949;top:-1198;width:142;height:142" coordorigin="6949,-1198" coordsize="142,142">
              <v:shape id="_x0000_s1488" style="position:absolute;left:6949;top:-1198;width:115;height:142;mso-position-horizontal-relative:page;mso-position-vertical-relative:page" coordsize="142,142" o:allowincell="f" path="m98,l68,1,44,7,26,17,9,35,,53,,80,5,99r9,15l22,122r21,13l67,142r32,-1l122,137r19,-9l142,127r-41,l70,126,49,120,27,101,17,85r,-11l17,59,25,42,36,30,56,19,80,14r56,l117,4,98,e" fillcolor="black" stroked="f">
                <v:path arrowok="t"/>
              </v:shape>
              <v:shape id="_x0000_s1489" style="position:absolute;left:7014;top:-1184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490" style="position:absolute;left:6942;top:-751;width:143;height:144" coordorigin="6942,-751" coordsize="143,144">
              <v:shape id="_x0000_s1491" style="position:absolute;left:6942;top:-751;width:116;height:144;mso-position-horizontal-relative:page;mso-position-vertical-relative:page" coordsize="143,144" o:allowincell="f" path="m81,l59,3,36,13,18,26,5,50,,69,,86r12,22l27,124r17,11l70,142r22,2l116,140r2,l141,130r2,-1l76,129,58,124,37,113,23,96,21,92,16,72,20,53,35,33,53,21,80,15r62,l131,8,105,1,81,e" fillcolor="black" stroked="f">
                <v:path arrowok="t"/>
              </v:shape>
              <v:shape id="_x0000_s1492" style="position:absolute;left:7004;top:-736;width:81;height:114;mso-position-horizontal-relative:page;mso-position-vertical-relative:page" coordsize="143,144" o:allowincell="f" path="m94,l5,,37,,78,15r23,17l115,62r2,23l95,114,74,131,32,141,,144r95,l117,128,136,99r7,-24l141,53,124,25,102,5,94,e" fillcolor="black" stroked="f">
                <v:path arrowok="t"/>
              </v:shape>
            </v:group>
            <v:group id="_x0000_s1493" style="position:absolute;left:6827;top:-539;width:143;height:144" coordorigin="6827,-539" coordsize="143,144">
              <v:shape id="_x0000_s1494" style="position:absolute;left:6827;top:-539;width:116;height:144;mso-position-horizontal-relative:page;mso-position-vertical-relative:page" coordsize="143,144" o:allowincell="f" path="m81,l59,3,36,13,18,26,5,50,,69,,85r12,23l27,124r17,11l70,142r22,2l116,140r2,l141,130r2,-1l76,129,58,124,37,113,23,96,21,92,16,72,20,53,35,33,53,21,80,15r62,l131,8,105,1,81,e" fillcolor="black" stroked="f">
                <v:path arrowok="t"/>
              </v:shape>
              <v:shape id="_x0000_s1495" style="position:absolute;left:6889;top:-524;width:81;height:114;mso-position-horizontal-relative:page;mso-position-vertical-relative:page" coordsize="143,144" o:allowincell="f" path="m94,l5,,37,,78,15r23,17l115,62r2,23l95,114,74,131,32,141,,144r95,l117,128,136,99r7,-24l141,53,124,25,102,5,94,e" fillcolor="black" stroked="f">
                <v:path arrowok="t"/>
              </v:shape>
            </v:group>
            <v:group id="_x0000_s1496" style="position:absolute;left:7080;top:-532;width:143;height:145" coordorigin="7080,-532" coordsize="143,145">
              <v:shape id="_x0000_s1497" style="position:absolute;left:7080;top:-532;width:116;height:144;mso-position-horizontal-relative:page;mso-position-vertical-relative:page" coordsize="143,145" o:allowincell="f" path="m81,l59,3,36,13,18,26,5,50,,69,,87r12,22l27,125r17,11l70,143r22,2l116,141r2,l141,131r2,-1l76,130,58,125,37,113,23,97,21,93,16,73,20,53,35,33,53,21,80,15r62,l131,8,105,1,81,e" fillcolor="black" stroked="f">
                <v:path arrowok="t"/>
              </v:shape>
              <v:shape id="_x0000_s1498" style="position:absolute;left:7142;top:-517;width:81;height:114;mso-position-horizontal-relative:page;mso-position-vertical-relative:page" coordsize="143,145" o:allowincell="f" path="m94,l5,,37,,78,15r23,17l115,62r2,23l95,114,74,132,32,142,,145r95,l117,128,136,99r7,-24l141,53,124,25,102,5,94,e" fillcolor="black" stroked="f">
                <v:path arrowok="t"/>
              </v:shape>
            </v:group>
            <v:group id="_x0000_s1499" style="position:absolute;left:7494;top:-1297;width:144;height:143" coordorigin="7494,-1297" coordsize="144,143">
              <v:shape id="_x0000_s1500" style="position:absolute;left:7494;top:-1297;width:115;height:143;mso-position-horizontal-relative:page;mso-position-vertical-relative:page" coordsize="144,143" o:allowincell="f" path="m88,l64,4,34,14,16,28,5,47,4,49,,67,1,86r10,20l24,121r20,11l73,142r20,1l116,138r27,-9l89,129,65,126r-5,-2l39,112,24,96,19,81,20,63,30,39,48,26,78,15r66,l136,10,108,,88,e" fillcolor="black" stroked="f">
                <v:path arrowok="t"/>
              </v:shape>
              <v:shape id="_x0000_s1501" style="position:absolute;left:7556;top:-1282;width:82;height:114;mso-position-horizontal-relative:page;mso-position-vertical-relative:page" coordsize="144,143" o:allowincell="f" path="m93,l,,32,,72,10,95,26r21,29l118,78r-13,27l84,124,49,139r-33,4l91,143r6,-1l121,123,137,99r7,-22l140,53,128,28,111,9,93,e" fillcolor="black" stroked="f">
                <v:path arrowok="t"/>
              </v:shape>
            </v:group>
            <v:group id="_x0000_s1502" style="position:absolute;left:7501;top:-1044;width:145;height:143" coordorigin="7501,-1044" coordsize="145,143">
              <v:shape id="_x0000_s1503" style="position:absolute;left:7501;top:-1044;width:115;height:143;mso-position-horizontal-relative:page;mso-position-vertical-relative:page" coordsize="145,143" o:allowincell="f" path="m88,l64,4,34,14,16,28,5,47,4,49,,67,1,86r10,20l24,121r20,11l73,142r20,1l117,138r27,-9l90,129,66,125r-5,-1l39,112,24,96,19,81,20,63,30,39,48,26,78,15r67,l137,10,108,,88,e" fillcolor="black" stroked="f">
                <v:path arrowok="t"/>
              </v:shape>
              <v:shape id="_x0000_s1504" style="position:absolute;left:7563;top:-1029;width:82;height:114;mso-position-horizontal-relative:page;mso-position-vertical-relative:page" coordsize="145,143" o:allowincell="f" path="m94,l,,32,,73,10,95,26r22,29l118,78r-12,27l85,124,50,139r-34,4l92,143r5,-1l122,123,138,99r7,-22l141,53,129,28,111,9,94,e" fillcolor="black" stroked="f">
                <v:path arrowok="t"/>
              </v:shape>
            </v:group>
            <v:group id="_x0000_s1505" style="position:absolute;left:7713;top:-1159;width:145;height:144" coordorigin="7713,-1159" coordsize="145,144">
              <v:shape id="_x0000_s1506" style="position:absolute;left:7713;top:-1159;width:115;height:143;mso-position-horizontal-relative:page;mso-position-vertical-relative:page" coordsize="145,144" o:allowincell="f" path="m88,l64,4,34,14,16,28,5,47,4,49,,67,1,87r10,20l24,122r20,11l73,143r20,1l117,139r27,-9l90,130,66,126r-5,-1l39,113,24,97,19,82,20,63,30,39,48,26,78,15r67,l137,10,108,,88,e" fillcolor="black" stroked="f">
                <v:path arrowok="t"/>
              </v:shape>
              <v:shape id="_x0000_s1507" style="position:absolute;left:7775;top:-1144;width:82;height:114;mso-position-horizontal-relative:page;mso-position-vertical-relative:page" coordsize="145,144" o:allowincell="f" path="m94,l,,32,,73,10,95,27r22,29l118,78r-12,28l85,125,50,140r-34,4l92,144r5,-1l122,124r16,-24l145,77,141,53,129,28,111,9,94,e" fillcolor="black" stroked="f">
                <v:path arrowok="t"/>
              </v:shape>
            </v:group>
            <v:group id="_x0000_s1508" style="position:absolute;left:8158;top:-1408;width:144;height:143" coordorigin="8158,-1408" coordsize="144,143">
              <v:shape id="_x0000_s1509" style="position:absolute;left:8158;top:-1408;width:115;height:143;mso-position-horizontal-relative:page;mso-position-vertical-relative:page" coordsize="144,143" o:allowincell="f" path="m93,l73,,44,10,24,22,11,36,1,57,,75,4,94r1,2l16,114r18,14l64,139r24,4l108,142r28,-10l144,128r-66,l48,116,30,104,20,80,19,62,24,47,39,30,60,19r5,-2l89,13r54,l116,4,93,e" fillcolor="black" stroked="f">
                <v:path arrowok="t"/>
              </v:shape>
              <v:shape id="_x0000_s1510" style="position:absolute;left:8220;top:-1395;width:82;height:115;mso-position-horizontal-relative:page;mso-position-vertical-relative:page" coordsize="144,143" o:allowincell="f" path="m91,l16,,49,4,84,19r21,18l118,65r-2,22l95,116,72,132,32,142,,143r93,l111,133r17,-17l140,90r4,-24l137,44,121,20,97,2,91,e" fillcolor="black" stroked="f">
                <v:path arrowok="t"/>
              </v:shape>
            </v:group>
            <v:group id="_x0000_s1511" style="position:absolute;left:8370;top:-1293;width:145;height:143" coordorigin="8370,-1293" coordsize="145,143">
              <v:shape id="_x0000_s1512" style="position:absolute;left:8370;top:-1293;width:115;height:143;mso-position-horizontal-relative:page;mso-position-vertical-relative:page" coordsize="145,143" o:allowincell="f" path="m93,l73,,44,10,24,22,11,36,1,57,,75,4,94r1,2l16,114r18,14l64,139r24,4l108,142r29,-10l145,128r-67,l48,116,30,104,20,80,19,62,24,47,39,30,61,19r5,-2l90,13r54,l117,4,93,e" fillcolor="black" stroked="f">
                <v:path arrowok="t"/>
              </v:shape>
              <v:shape id="_x0000_s1513" style="position:absolute;left:8432;top:-1280;width:82;height:115;mso-position-horizontal-relative:page;mso-position-vertical-relative:page" coordsize="145,143" o:allowincell="f" path="m92,l16,,50,4,85,19r21,18l118,65r-1,22l95,116,73,132,32,142,,143r94,l111,133r18,-17l141,90r4,-24l138,44,122,20,97,2,92,e" fillcolor="black" stroked="f">
                <v:path arrowok="t"/>
              </v:shape>
            </v:group>
            <v:group id="_x0000_s1514" style="position:absolute;left:8150;top:-1155;width:145;height:143" coordorigin="8150,-1155" coordsize="145,143">
              <v:shape id="_x0000_s1515" style="position:absolute;left:8150;top:-1155;width:115;height:143;mso-position-horizontal-relative:page;mso-position-vertical-relative:page" coordsize="145,143" o:allowincell="f" path="m93,l73,,44,10,24,22,11,36,1,57,,75,4,94r1,2l16,114r18,14l64,139r24,4l108,142r29,-10l145,128r-67,l48,116,30,104,20,80,19,62,24,47,39,30,61,19r5,-2l90,13r54,l117,4,93,e" fillcolor="black" stroked="f">
                <v:path arrowok="t"/>
              </v:shape>
              <v:shape id="_x0000_s1516" style="position:absolute;left:8212;top:-1142;width:82;height:115;mso-position-horizontal-relative:page;mso-position-vertical-relative:page" coordsize="145,143" o:allowincell="f" path="m92,l16,,50,4,85,19r21,18l118,65r-1,22l95,116,73,132,32,142,,143r94,l111,133r18,-17l141,90r4,-24l138,44,122,20,97,2,92,e" fillcolor="black" stroked="f">
                <v:path arrowok="t"/>
              </v:shape>
            </v:group>
            <v:group id="_x0000_s1517" style="position:absolute;left:7518;top:-677;width:142;height:142" coordorigin="7518,-677" coordsize="142,142">
              <v:shape id="_x0000_s1518" style="position:absolute;left:7518;top:-677;width:115;height:142;mso-position-horizontal-relative:page;mso-position-vertical-relative:page" coordsize="142,142" o:allowincell="f" path="m98,l68,1,44,7,26,17,9,34,,53,,80,5,99r9,15l22,122r21,13l67,142r32,-1l122,137r19,-9l142,127r-41,l70,126,49,120,27,101,17,85r,-11l17,59,25,42,36,30,56,18,80,14r56,l117,4,98,e" fillcolor="black" stroked="f">
                <v:path arrowok="t"/>
              </v:shape>
              <v:shape id="_x0000_s1519" style="position:absolute;left:7583;top:-663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20" style="position:absolute;left:7759;top:-663;width:142;height:142" coordorigin="7759,-663" coordsize="142,142">
              <v:shape id="_x0000_s1521" style="position:absolute;left:7759;top:-663;width:115;height:142;mso-position-horizontal-relative:page;mso-position-vertical-relative:page" coordsize="142,142" o:allowincell="f" path="m98,l68,1,44,7,26,17,9,35,,53,,80,5,99r9,15l22,122r21,13l67,142r32,-1l122,137r19,-9l142,127r-41,l70,126,49,120,27,101,17,85r,-11l17,59,25,42,36,30,56,19,80,14r56,l117,4,98,e" fillcolor="black" stroked="f">
                <v:path arrowok="t"/>
              </v:shape>
              <v:shape id="_x0000_s1522" style="position:absolute;left:7824;top:-649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23" style="position:absolute;left:7618;top:-445;width:142;height:142" coordorigin="7618,-445" coordsize="142,142">
              <v:shape id="_x0000_s1524" style="position:absolute;left:7618;top:-445;width:115;height:142;mso-position-horizontal-relative:page;mso-position-vertical-relative:page" coordsize="142,142" o:allowincell="f" path="m98,l68,1,44,7,26,17,9,34,,53,,80,5,99r9,15l22,122r21,13l67,142r32,-1l122,137r19,-9l142,127r-41,l70,126,49,120,27,101,17,85r,-11l17,59,25,42,36,30,56,18,80,14r56,l117,4,98,e" fillcolor="black" stroked="f">
                <v:path arrowok="t"/>
              </v:shape>
              <v:shape id="_x0000_s1525" style="position:absolute;left:7683;top:-431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26" style="position:absolute;left:8224;top:-620;width:142;height:143" coordorigin="8224,-620" coordsize="142,143">
              <v:shape id="_x0000_s1527" style="position:absolute;left:8224;top:-620;width:115;height:142;mso-position-horizontal-relative:page;mso-position-vertical-relative:page" coordsize="142,143" o:allowincell="f" path="m67,l43,6,22,19r-8,8l5,42,,62,,90r9,18l26,125r18,10l68,141r30,2l117,138r19,-9l80,129,56,124,36,112,25,101,17,83r,-21l17,56,27,40,49,21,70,15r31,-1l142,14r-1,-1l122,5,99,,67,e" fillcolor="black" stroked="f">
                <v:path arrowok="t"/>
              </v:shape>
              <v:shape id="_x0000_s1528" style="position:absolute;left:8289;top:-606;width:77;height:114;mso-position-horizontal-relative:page;mso-position-vertical-relative:page" coordsize="142,143" o:allowincell="f" path="m92,l31,,63,10,98,31r13,22l112,84r-12,21l72,128,41,139,,143r83,l87,140r37,-23l136,94r6,-28l135,44,120,21,92,e" fillcolor="black" stroked="f">
                <v:path arrowok="t"/>
              </v:shape>
            </v:group>
            <v:group id="_x0000_s1529" style="position:absolute;left:8124;top:-387;width:142;height:142" coordorigin="8124,-387" coordsize="142,142">
              <v:shape id="_x0000_s1530" style="position:absolute;left:8124;top:-387;width:115;height:142;mso-position-horizontal-relative:page;mso-position-vertical-relative:page" coordsize="142,142" o:allowincell="f" path="m67,l43,6,22,19r-8,8l5,42,,62,,89r9,18l26,124r18,10l68,140r30,2l117,137r19,-9l80,128,56,123,36,111,25,100,17,82r,-20l17,56,27,40,49,21,70,15r31,-1l142,14r-1,-1l122,5,99,,67,e" fillcolor="black" stroked="f">
                <v:path arrowok="t"/>
              </v:shape>
              <v:shape id="_x0000_s1531" style="position:absolute;left:8189;top:-373;width:77;height:114;mso-position-horizontal-relative:page;mso-position-vertical-relative:page" coordsize="142,142" o:allowincell="f" path="m92,l31,,63,10,98,31r13,21l112,83r-12,22l72,127,41,138,,142r83,l87,140r37,-24l136,93r6,-27l135,44,120,21,92,e" fillcolor="black" stroked="f">
                <v:path arrowok="t"/>
              </v:shape>
            </v:group>
            <v:group id="_x0000_s1532" style="position:absolute;left:8365;top:-401;width:142;height:142" coordorigin="8365,-401" coordsize="142,142">
              <v:shape id="_x0000_s1533" style="position:absolute;left:8365;top:-401;width:115;height:142;mso-position-horizontal-relative:page;mso-position-vertical-relative:page" coordsize="142,142" o:allowincell="f" path="m67,l43,6,22,19r-8,8l5,42,,62,,89r9,18l26,124r18,10l68,140r30,2l117,137r19,-9l80,128,56,123,36,111,25,100,17,82r,-20l17,56,27,40,49,21,70,15r31,-1l142,14r-1,-1l122,5,99,,67,e" fillcolor="black" stroked="f">
                <v:path arrowok="t"/>
              </v:shape>
              <v:shape id="_x0000_s1534" style="position:absolute;left:8430;top:-387;width:77;height:114;mso-position-horizontal-relative:page;mso-position-vertical-relative:page" coordsize="142,142" o:allowincell="f" path="m92,l31,,63,10,98,31r13,21l112,83r-12,22l72,127,41,138,,142r83,l87,140r37,-24l136,93r6,-27l135,44,120,21,92,e" fillcolor="black" stroked="f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535" style="position:absolute;left:0;text-align:left;margin-left:461.65pt;margin-top:-77.6pt;width:100.2pt;height:99.7pt;z-index:-251595264;mso-position-horizontal-relative:page" coordorigin="9233,-1552" coordsize="2004,1994" o:allowincell="f">
            <v:shape id="_x0000_s1536" style="position:absolute;left:9238;top:-1547;width:1994;height:0" coordsize="1994,20" o:allowincell="f" path="m,l1994,e" filled="f" strokeweight=".5pt">
              <v:path arrowok="t"/>
            </v:shape>
            <v:shape id="_x0000_s1537" style="position:absolute;left:9243;top:-1542;width:0;height:1974" coordsize="20,1974" o:allowincell="f" path="m,l,1974e" filled="f" strokeweight=".5pt">
              <v:path arrowok="t"/>
            </v:shape>
            <v:shape id="_x0000_s1538" style="position:absolute;left:11227;top:-1542;width:0;height:1974" coordsize="20,1974" o:allowincell="f" path="m,l,1974e" filled="f" strokeweight=".5pt">
              <v:path arrowok="t"/>
            </v:shape>
            <v:shape id="_x0000_s1539" style="position:absolute;left:9238;top:-129;width:1994;height:0" coordsize="1994,20" o:allowincell="f" path="m,l1994,e" filled="f" strokeweight=".5pt">
              <v:path arrowok="t"/>
            </v:shape>
            <v:shape id="_x0000_s1540" style="position:absolute;left:9238;top:437;width:1994;height:0" coordsize="1994,20" o:allowincell="f" path="m,l199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541" style="position:absolute;left:0;text-align:left;margin-left:92.6pt;margin-top:-66.85pt;width:72.85pt;height:49.95pt;z-index:-251594240;mso-position-horizontal-relative:page" coordorigin="1852,-1337" coordsize="1457,999" o:allowincell="f">
            <v:shape id="_x0000_s1542" style="position:absolute;left:1862;top:-1327;width:624;height:703" coordsize="625,703" o:allowincell="f" path="m,91l14,81,23,65,32,47,51,35,71,29,88,26r15,-4l113,13r20,-1l151,5,175,1,197,r19,l233,r24,1l279,4r20,4l318,12r18,5l353,22r22,4l396,29r20,3l435,35r18,4l471,45r17,8l508,67r15,15l536,96r13,13l563,120r26,15l607,148r10,13l623,176r1,17l624,214r1,23l625,259r,21l624,300r-3,18l615,334r-17,17l583,361r-15,9l553,388r-10,19l536,421r-11,18l514,457r-11,17l492,491r-9,17l474,530r-6,21l464,571r-3,18l458,606r-10,27l437,649r-12,11l410,670r-23,15l372,694r-14,6l341,703r-25,l292,703r-21,-1l252,699r-17,-4l218,689r-16,-9l183,668,165,658,148,648r-17,-9l114,629,98,619,82,608,67,594,53,578,42,561,34,544,28,527,25,509,22,491,21,473r,-19l21,436r,-19l21,397,20,378,18,361,15,342,12,322,9,301,6,279,4,257,2,235,1,213r,-21l2,172,5,153,8,136r6,-15l21,108e" filled="f" strokeweight="1pt">
              <v:path arrowok="t"/>
            </v:shape>
            <v:shape id="_x0000_s1543" style="position:absolute;left:2508;top:-965;width:791;height:617" coordsize="791,617" o:allowincell="f" path="m191,178r8,-17l201,143r4,-17l221,109,239,99r18,-8l277,80,296,70r18,-9l331,53r18,-7l366,39r23,-8l410,23r20,-8l449,8,467,3,482,r22,l524,4r19,5l561,15r18,6l592,41r11,18l611,76r10,14l635,106r16,13l668,130r15,12l698,154r14,12l722,174r4,19l725,213r9,21l745,250r13,15l770,280r7,23l779,323r,19l779,360r,16l783,397r3,19l789,435r2,18l789,474r-5,20l776,512r-13,15l742,539r-17,8l714,557r-17,9l679,577r-17,13l645,601r-17,9l607,615r-19,2l570,616r-17,-3l535,608r-19,-6l495,598r-21,-3l453,593r-20,-2l413,591r-19,l375,591r-19,1l335,592r-22,1l292,595r-22,1l249,598r-20,l211,597r-17,-3l176,578,162,564,149,552,131,539,114,527,97,517,80,506,65,496,50,484,35,471,19,454,6,439,,424,5,405r7,-1l18,403r6,-11l26,378r6,-10l38,359,50,349r8,-9l70,323,81,305,91,286r9,-18l111,250r11,-16l136,220r16,-12l171,200r24,-5l204,178r7,-21l214,144e" filled="f" strokeweight="1pt">
              <v:path arrowok="t"/>
            </v:shape>
            <v:group id="_x0000_s1544" style="position:absolute;left:1965;top:-1180;width:142;height:142" coordorigin="1965,-1180" coordsize="142,142">
              <v:shape id="_x0000_s1545" style="position:absolute;left:1965;top:-1180;width:115;height:142;mso-position-horizontal-relative:page;mso-position-vertical-relative:page" coordsize="142,142" o:allowincell="f" path="m98,l68,1,44,7,26,17,9,35,,53,,80,5,99r9,15l22,122r21,13l67,142r32,-1l122,137r19,-9l142,127r-41,l70,126,49,120,27,101,17,85r,-11l17,59,25,42,36,30,56,18,80,14r56,l117,4,98,e" fillcolor="black" stroked="f">
                <v:path arrowok="t"/>
              </v:shape>
              <v:shape id="_x0000_s1546" style="position:absolute;left:2030;top:-1166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47" style="position:absolute;left:2234;top:-1180;width:142;height:142" coordorigin="2234,-1180" coordsize="142,142">
              <v:shape id="_x0000_s1548" style="position:absolute;left:2234;top:-1180;width:115;height:142;mso-position-horizontal-relative:page;mso-position-vertical-relative:page" coordsize="142,142" o:allowincell="f" path="m98,l68,1,44,7,26,17,9,34,,53,,80,5,99r9,15l22,122r21,13l67,142r32,-1l122,137r19,-9l142,127r-41,l70,126,49,120,27,101,17,85r,-11l17,59,25,42,36,30,56,18,80,14r56,l117,4,98,e" fillcolor="black" stroked="f">
                <v:path arrowok="t"/>
              </v:shape>
              <v:shape id="_x0000_s1549" style="position:absolute;left:2299;top:-1166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50" style="position:absolute;left:2065;top:-919;width:142;height:142" coordorigin="2065,-919" coordsize="142,142">
              <v:shape id="_x0000_s1551" style="position:absolute;left:2065;top:-919;width:115;height:142;mso-position-horizontal-relative:page;mso-position-vertical-relative:page" coordsize="142,142" o:allowincell="f" path="m98,l68,1,44,7,26,17,9,35,,53,,80,5,99r9,15l22,122r21,13l67,142r32,-1l122,137r19,-9l142,127r-41,l70,126,49,120,27,101,17,85r,-11l17,59,25,42,36,30,56,19,80,14r56,l117,4,98,e" fillcolor="black" stroked="f">
                <v:path arrowok="t"/>
              </v:shape>
              <v:shape id="_x0000_s1552" style="position:absolute;left:2130;top:-905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553" style="position:absolute;left:2909;top:-874;width:144;height:143" coordorigin="2909,-874" coordsize="144,143">
              <v:shape id="_x0000_s1554" style="position:absolute;left:2909;top:-874;width:114;height:143;mso-position-horizontal-relative:page;mso-position-vertical-relative:page" coordsize="144,143" o:allowincell="f" path="m93,l69,1,49,7,27,21,11,36,3,54,1,55,,75,4,93r19,23l40,131r19,8l88,143r24,-2l133,135r11,-6l92,129,61,122,40,112,24,91,18,73,27,47,38,31,66,18,87,13r57,l141,12,123,3,93,e" fillcolor="black" stroked="f">
                <v:path arrowok="t"/>
              </v:shape>
              <v:shape id="_x0000_s1555" style="position:absolute;left:2978;top:-861;width:75;height:116;mso-position-horizontal-relative:page;mso-position-vertical-relative:page" coordsize="144,143" o:allowincell="f" path="m86,l,,31,2,67,12,94,30r19,23l117,76r-15,29l83,123,40,138,8,143r78,l104,133r23,-18l140,92r4,-24l138,44,109,16,86,e" fillcolor="black" stroked="f">
                <v:path arrowok="t"/>
              </v:shape>
            </v:group>
            <v:group id="_x0000_s1556" style="position:absolute;left:2740;top:-651;width:145;height:143" coordorigin="2740,-651" coordsize="145,143">
              <v:shape id="_x0000_s1557" style="position:absolute;left:2740;top:-651;width:114;height:143;mso-position-horizontal-relative:page;mso-position-vertical-relative:page" coordsize="145,143" o:allowincell="f" path="m94,l70,1,50,7,27,21,11,36,3,54,1,55,,75,4,93r19,23l41,131r19,8l89,143r24,-2l134,135r11,-6l93,129,61,122,41,112,24,91,18,73,27,47,38,31,66,18,88,13r57,l142,12,123,3,94,e" fillcolor="black" stroked="f">
                <v:path arrowok="t"/>
              </v:shape>
              <v:shape id="_x0000_s1558" style="position:absolute;left:2809;top:-638;width:75;height:116;mso-position-horizontal-relative:page;mso-position-vertical-relative:page" coordsize="145,143" o:allowincell="f" path="m87,l,,31,2,68,12,95,30r19,23l118,76r-16,29l83,123,41,138,8,143r79,l104,133r24,-18l141,92r4,-24l139,44,110,16,87,e" fillcolor="black" stroked="f">
                <v:path arrowok="t"/>
              </v:shape>
            </v:group>
            <v:group id="_x0000_s1559" style="position:absolute;left:3051;top:-646;width:145;height:143" coordorigin="3051,-646" coordsize="145,143">
              <v:shape id="_x0000_s1560" style="position:absolute;left:3051;top:-646;width:114;height:143;mso-position-horizontal-relative:page;mso-position-vertical-relative:page" coordsize="145,143" o:allowincell="f" path="m94,l70,1,50,7,27,21,11,36,3,54,1,55,,75,4,93r19,23l41,131r19,8l89,143r24,-2l134,135r11,-6l93,129,61,122,41,112,24,91,18,73,27,47,38,31,66,18,88,13r57,l142,12,123,3,94,e" fillcolor="black" stroked="f">
                <v:path arrowok="t"/>
              </v:shape>
              <v:shape id="_x0000_s1561" style="position:absolute;left:3120;top:-633;width:75;height:116;mso-position-horizontal-relative:page;mso-position-vertical-relative:page" coordsize="145,143" o:allowincell="f" path="m87,l,,31,2,68,12,95,30r19,23l118,76r-16,29l83,123,41,138,8,143r79,l104,133r24,-18l141,92r4,-24l139,44,110,16,87,e" fillcolor="black" stroked="f">
                <v:path arrowok="t"/>
              </v:shape>
            </v:group>
            <w10:wrap anchorx="page"/>
          </v:group>
        </w:pict>
      </w:r>
      <w:r>
        <w:rPr>
          <w:noProof/>
        </w:rPr>
        <w:pict>
          <v:group id="_x0000_s1562" style="position:absolute;left:0;text-align:left;margin-left:210.6pt;margin-top:-74pt;width:92.1pt;height:64.2pt;z-index:-251593216;mso-position-horizontal-relative:page" coordorigin="4212,-1480" coordsize="1842,1284" o:allowincell="f">
            <v:shape id="_x0000_s1563" style="position:absolute;left:4238;top:-1470;width:619;height:596" coordsize="620,597" o:allowincell="f" path="m181,142r-15,8l163,163r-3,14l147,193r-14,14l116,227r-12,18l96,262r-7,15l77,299,65,316,52,332,39,347,28,361,17,375,9,391,3,408,,427r,22l3,471r5,19l17,507r14,15l52,536r18,7l86,550r16,13l116,577r18,10l154,592r21,3l195,596r19,1l240,597r20,l276,593r16,-15l301,564r11,-10l323,531r14,-15l352,505r16,-9l384,482r15,-15l414,454r15,-11l439,424r16,-11l469,396r12,-20l493,356r12,-15l518,334r10,-21l540,295r14,-15l567,266r10,-15l581,232r2,-16l588,206r17,1l610,196r5,-16l614,163r,-17l620,129,604,117,586,105,577,88r-6,-2l565,84r-6,-1l553,66,540,51,521,39,499,29,478,21,459,14,436,5,417,1,400,,384,1,368,6r-16,7l334,22,314,32r-20,9l279,51,264,69r-9,16l245,101r-16,12l212,126r-17,14l180,154r-12,16l160,188e" filled="f" strokeweight="1pt">
              <v:path arrowok="t"/>
            </v:shape>
            <v:shape id="_x0000_s1564" style="position:absolute;left:4222;top:-716;width:660;height:455" coordsize="660,455" o:allowincell="f" path="m419,46l405,36r-13,3l377,42,357,38,339,31,314,25,293,22r-19,l258,22r-17,l222,21,204,17,187,12,170,7,153,3,136,,119,,101,2,83,8,59,22,40,36,27,49,17,64,11,80,9,104r2,19l11,140,6,160,,178r,21l3,219r6,19l17,256r8,18l36,298r10,18l56,329r19,7l91,338r13,3l115,350r21,-4l153,350r15,8l184,367r19,9l223,383r18,7l258,399r19,l293,407r21,6l336,415r21,3l376,421r14,6l413,428r21,5l453,439r18,5l489,448r23,-4l527,438r12,1l545,454r13,1l576,450r17,-9l610,435r11,-17l627,400r6,-16l640,370r-2,-6l637,358r12,-11l656,330r4,-20l660,288r-2,-22l656,246r-3,-28l648,196r-7,-18l632,164,620,151,605,138,584,123,567,109,552,99,539,92,520,88,502,87,484,85,467,77,450,68,432,60,414,52,396,48,378,46r-18,3e" filled="f" strokeweight=".35275mm">
              <v:path arrowok="t"/>
            </v:shape>
            <v:shape id="_x0000_s1565" style="position:absolute;left:5384;top:-1452;width:660;height:455" coordsize="660,455" o:allowincell="f" path="m419,46l405,36r-13,3l377,42,357,38,339,31,314,25,293,22r-19,l258,22r-17,l222,21,204,17,187,12,170,7,153,3,136,,119,,101,2,83,8,59,22,40,36,27,49,17,64,11,80,9,104r2,19l11,140,6,160,,178r,21l3,219r6,19l17,256r8,18l36,298r10,18l56,329r19,7l91,338r13,3l115,350r21,-4l153,350r15,8l184,367r19,9l223,383r18,7l258,399r19,l293,407r21,6l336,415r21,3l376,421r14,6l413,428r21,5l453,439r18,5l489,448r23,-4l527,438r12,1l545,454r13,1l576,450r17,-9l610,435r11,-17l627,400r6,-16l640,370r-2,-6l637,358r12,-11l656,330r4,-20l660,288r-2,-22l656,246r-3,-28l648,196r-7,-18l632,164,620,151,605,138,584,123,567,109,552,99,539,92,520,88,502,87,484,85,467,77,450,68,432,60,414,52,396,48,378,46r-18,3e" filled="f" strokeweight="1pt">
              <v:path arrowok="t"/>
            </v:shape>
            <v:shape id="_x0000_s1566" style="position:absolute;left:5283;top:-753;width:679;height:547" coordsize="679,547" o:allowincell="f" path="m251,87r-17,4l228,104r-17,18l196,134r-15,8l162,157r-14,15l136,187r-11,14l109,217,92,231,75,243,59,254,44,265,30,278,19,293,9,311,3,332,,356r,20l2,394r7,17l21,427r15,14l52,452r17,19l79,487r17,15l114,514r19,8l152,529r18,5l195,540r19,5l230,547r16,-4l260,532r11,-12l288,515r13,-20l317,484r18,-7l358,467r19,-10l394,447r16,-7l427,424r17,-7l459,410r14,-12l488,383r15,-16l519,356r18,-17l555,325r17,-11l588,304r14,-10l614,275r5,-15l635,251r16,-6l661,229r4,-17l670,195r9,-14l667,165,654,150r-7,-17l642,126r-6,-3l631,121r-1,-17l622,88,609,73,593,59,576,46,559,35,537,20,518,9,501,3,485,,469,,452,2,434,5r-23,5l390,15r-18,6l352,34,339,48,326,60r-19,9l287,78r-19,9l249,97r-15,12l221,124e" filled="f" strokeweight="1pt">
              <v:path arrowok="t"/>
            </v:shape>
            <v:shape id="_x0000_s1567" style="position:absolute;left:4915;top:-1212;width:447;height:660" coordsize="448,661" o:allowincell="f" path="m407,416r10,-15l413,388r-3,-14l414,354r6,-18l426,309r2,-21l428,270r,-17l429,231r3,-21l436,191r4,-18l444,156r3,-16l448,123r-1,-17l443,89,436,71,422,50,408,33,394,20,378,12,359,7,338,6,319,8,293,6,275,,253,,232,2,211,8r-18,7l177,23r-16,7l141,40,124,50,112,64r-5,17l107,96r-4,13l104,133r-5,19l91,168r-9,15l73,203r-7,20l59,242r-8,16l51,278r-8,16l38,315r-3,23l33,360r-3,19l25,393r-1,23l19,437r-5,20l8,475,5,492r5,23l15,531r,12l,550r,12l4,580r9,17l21,614r17,11l56,630r16,6l85,642r6,-1l97,639r12,12l126,658r20,3l167,661r22,-2l209,657r29,-4l260,648r18,-7l293,631r12,-12l317,604r13,-18l342,571r12,-18l363,536r4,-19l367,499r2,-18l376,464r9,-17l393,429r7,-18l405,393r1,-18l402,357e" filled="f" strokeweight="1pt">
              <v:path arrowok="t"/>
            </v:shape>
            <v:group id="_x0000_s1568" style="position:absolute;left:4594;top:-1342;width:144;height:143" coordorigin="4594,-1342" coordsize="144,143">
              <v:shape id="_x0000_s1569" style="position:absolute;left:4594;top:-1342;width:116;height:142;mso-position-horizontal-relative:page;mso-position-vertical-relative:page" coordsize="144,143" o:allowincell="f" path="m87,l62,3,40,11,17,31,5,48,,65,2,89r8,19l24,123r21,13l68,143r34,-1l125,138r19,-8l101,130,71,128,50,121,29,103,19,86,20,60,27,43,50,25,71,16r71,l142,16,119,5,99,,87,e" fillcolor="black" stroked="f">
                <v:path arrowok="t"/>
              </v:shape>
              <v:shape id="_x0000_s1570" style="position:absolute;left:4651;top:-1326;width:87;height:113;mso-position-horizontal-relative:page;mso-position-vertical-relative:page" coordsize="144,143" o:allowincell="f" path="m94,l,,41,,71,8r30,22l116,52r3,18l114,95,98,116,70,135r-30,8l98,143r,l124,119,139,97r5,-22l139,47,127,24,94,e" fillcolor="black" stroked="f">
                <v:path arrowok="t"/>
              </v:shape>
            </v:group>
            <v:group id="_x0000_s1571" style="position:absolute;left:4407;top:-1148;width:144;height:143" coordorigin="4407,-1148" coordsize="144,143">
              <v:shape id="_x0000_s1572" style="position:absolute;left:4407;top:-1148;width:116;height:142;mso-position-horizontal-relative:page;mso-position-vertical-relative:page" coordsize="144,143" o:allowincell="f" path="m87,l62,3,40,11,17,31,5,48,,65,2,89r8,19l24,123r21,13l68,143r34,-1l125,138r19,-8l101,130,71,128,50,121,29,103,19,86,20,60,27,43,50,25,71,16r71,l142,16,119,5,99,,87,e" fillcolor="black" stroked="f">
                <v:path arrowok="t"/>
              </v:shape>
              <v:shape id="_x0000_s1573" style="position:absolute;left:4464;top:-1132;width:87;height:113;mso-position-horizontal-relative:page;mso-position-vertical-relative:page" coordsize="144,143" o:allowincell="f" path="m94,l,,41,,71,8r30,22l116,52r3,18l114,95,98,116,70,135r-30,8l98,143r,l124,119,139,97r5,-22l139,47,127,24,94,e" fillcolor="black" stroked="f">
                <v:path arrowok="t"/>
              </v:shape>
            </v:group>
            <v:group id="_x0000_s1574" style="position:absolute;left:4369;top:-577;width:144;height:142" coordorigin="4369,-577" coordsize="144,142">
              <v:shape id="_x0000_s1575" style="position:absolute;left:4369;top:-577;width:114;height:142;mso-position-horizontal-relative:page;mso-position-vertical-relative:page" coordsize="144,142" o:allowincell="f" path="m82,l61,2,34,15,16,29,5,44,,65,,84r8,18l23,120r19,12l73,140r24,2l117,140r26,-12l100,128,75,127,48,118,32,105,20,83,18,66,29,42,43,27,72,16,93,13r51,l136,9,106,1,82,e" fillcolor="black" stroked="f">
                <v:path arrowok="t"/>
              </v:shape>
              <v:shape id="_x0000_s1576" style="position:absolute;left:4443;top:-564;width:69;height:115;mso-position-horizontal-relative:page;mso-position-vertical-relative:page" coordsize="144,142" o:allowincell="f" path="m83,l,,52,11,86,25r23,28l115,74,96,106,75,125,50,135r-40,7l81,142r5,-1l115,125r19,-20l144,79r,-23l131,35r-2,-4l104,10,83,e" fillcolor="black" stroked="f">
                <v:path arrowok="t"/>
              </v:shape>
            </v:group>
            <v:group id="_x0000_s1577" style="position:absolute;left:4625;top:-494;width:144;height:143" coordorigin="4625,-494" coordsize="144,143">
              <v:shape id="_x0000_s1578" style="position:absolute;left:4625;top:-494;width:114;height:142;mso-position-horizontal-relative:page;mso-position-vertical-relative:page" coordsize="144,143" o:allowincell="f" path="m82,l61,2,34,15,16,29,5,44,,65,,85r8,18l23,121r19,12l73,141r24,2l117,141r26,-12l100,129,75,128,48,119,32,106,20,84,18,66,29,42,43,27,72,16,93,13r51,l136,9,106,1,82,e" fillcolor="black" stroked="f">
                <v:path arrowok="t"/>
              </v:shape>
              <v:shape id="_x0000_s1579" style="position:absolute;left:4699;top:-481;width:69;height:115;mso-position-horizontal-relative:page;mso-position-vertical-relative:page" coordsize="144,143" o:allowincell="f" path="m83,l,,52,11,86,25r23,28l115,75,96,107,75,126,50,136r-40,7l81,143r5,-1l115,126r19,-20l144,80r,-24l131,35r-2,-4l104,10,83,e" fillcolor="black" stroked="f">
                <v:path arrowok="t"/>
              </v:shape>
            </v:group>
            <v:group id="_x0000_s1580" style="position:absolute;left:5004;top:-808;width:143;height:144" coordorigin="5004,-808" coordsize="143,144">
              <v:shape id="_x0000_s1581" style="position:absolute;left:5004;top:-808;width:114;height:143;mso-position-horizontal-relative:page;mso-position-vertical-relative:page" coordsize="143,144" o:allowincell="f" path="m94,l70,1,49,7,26,19,11,34,1,59,,80,3,96r16,21l36,131r20,9l83,144r24,-1l128,138r4,-2l142,130r-55,l55,122,35,111,25,100,16,81,18,61,29,39,45,25,72,16,94,14r49,l140,12,120,4,94,e" fillcolor="black" stroked="f">
                <v:path arrowok="t"/>
              </v:shape>
              <v:shape id="_x0000_s1582" style="position:absolute;left:5073;top:-794;width:73;height:115;mso-position-horizontal-relative:page;mso-position-vertical-relative:page" coordsize="143,144" o:allowincell="f" path="m88,l12,,59,10,88,24r22,29l116,75r-16,31l80,125,35,139,,144r86,l102,136r25,-20l141,86r2,-25l137,41,112,15,88,e" fillcolor="black" stroked="f">
                <v:path arrowok="t"/>
              </v:shape>
            </v:group>
            <v:group id="_x0000_s1583" style="position:absolute;left:5083;top:-1065;width:143;height:143" coordorigin="5083,-1065" coordsize="143,143">
              <v:shape id="_x0000_s1584" style="position:absolute;left:5083;top:-1065;width:114;height:143;mso-position-horizontal-relative:page;mso-position-vertical-relative:page" coordsize="143,143" o:allowincell="f" path="m94,l70,1,49,7,26,19,11,34,1,59,,79,3,95r16,21l36,130r20,9l83,143r24,-1l128,137r4,-2l142,129r-55,l55,121,35,110,25,99,16,80,18,61,29,39,45,25,72,16,94,14r49,l140,12,120,4,94,e" fillcolor="black" stroked="f">
                <v:path arrowok="t"/>
              </v:shape>
              <v:shape id="_x0000_s1585" style="position:absolute;left:5152;top:-1051;width:73;height:115;mso-position-horizontal-relative:page;mso-position-vertical-relative:page" coordsize="143,143" o:allowincell="f" path="m88,l12,,59,10,88,24r22,28l116,75r-16,31l80,124,35,138,,143r86,l102,136r25,-20l141,86r2,-25l137,41,112,15,88,e" fillcolor="black" stroked="f">
                <v:path arrowok="t"/>
              </v:shape>
            </v:group>
            <v:group id="_x0000_s1586" style="position:absolute;left:5532;top:-1313;width:143;height:142" coordorigin="5532,-1313" coordsize="143,142">
              <v:shape id="_x0000_s1587" style="position:absolute;left:5532;top:-1313;width:114;height:142;mso-position-horizontal-relative:page;mso-position-vertical-relative:page" coordsize="143,142" o:allowincell="f" path="m82,l60,2,34,15,16,29,5,44,,65,,84r8,18l23,120r18,12l73,140r24,2l117,140r25,-12l99,128,74,127,48,118,31,105,20,83,18,66,29,42,43,27,72,16,93,13r50,l135,9,105,1,82,e" fillcolor="black" stroked="f">
                <v:path arrowok="t"/>
              </v:shape>
              <v:shape id="_x0000_s1588" style="position:absolute;left:5606;top:-1300;width:69;height:115;mso-position-horizontal-relative:page;mso-position-vertical-relative:page" coordsize="143,142" o:allowincell="f" path="m83,l,,52,11,85,25r23,28l114,74,95,106,75,125,50,135r-40,7l81,142r4,-1l114,125r19,-20l143,79r,-23l131,35r-3,-4l104,10,83,e" fillcolor="black" stroked="f">
                <v:path arrowok="t"/>
              </v:shape>
            </v:group>
            <v:group id="_x0000_s1589" style="position:absolute;left:5788;top:-1230;width:143;height:142" coordorigin="5788,-1230" coordsize="143,142">
              <v:shape id="_x0000_s1590" style="position:absolute;left:5788;top:-1230;width:114;height:142;mso-position-horizontal-relative:page;mso-position-vertical-relative:page" coordsize="143,142" o:allowincell="f" path="m82,l60,2,34,15,16,29,5,44,,65,,84r8,18l23,120r18,12l73,140r24,2l117,140r25,-12l99,128,74,127,48,118,31,105,20,83,18,66,29,42,43,27,72,16,93,13r50,l135,9,105,1,82,e" fillcolor="black" stroked="f">
                <v:path arrowok="t"/>
              </v:shape>
              <v:shape id="_x0000_s1591" style="position:absolute;left:5862;top:-1217;width:69;height:115;mso-position-horizontal-relative:page;mso-position-vertical-relative:page" coordsize="143,142" o:allowincell="f" path="m83,l,,52,11,85,25r23,28l114,74,95,106,75,125,50,135r-40,7l81,142r4,-1l114,125r19,-20l143,79r,-23l131,35r-3,-4l104,10,83,e" fillcolor="black" stroked="f">
                <v:path arrowok="t"/>
              </v:shape>
            </v:group>
            <v:group id="_x0000_s1592" style="position:absolute;left:5688;top:-623;width:144;height:145" coordorigin="5688,-623" coordsize="144,145">
              <v:shape id="_x0000_s1593" style="position:absolute;left:5688;top:-623;width:113;height:144;mso-position-horizontal-relative:page;mso-position-vertical-relative:page" coordsize="144,145" o:allowincell="f" path="m85,l62,3,33,18,14,32,4,47,,70,1,90r8,16l27,124r19,12l69,143r25,2l119,142r22,-11l85,131,56,123,37,113,22,91,17,74,25,48,38,32,65,19,88,14r56,l135,9,112,2,111,1,85,e" fillcolor="black" stroked="f">
                <v:path arrowok="t"/>
              </v:shape>
              <v:shape id="_x0000_s1594" style="position:absolute;left:5755;top:-609;width:76;height:116;mso-position-horizontal-relative:page;mso-position-vertical-relative:page" coordsize="144,145" o:allowincell="f" path="m87,l4,,53,9,83,20r25,28l117,69r-3,20l99,113,72,130,36,143,,145r83,l93,140r26,-17l136,104r8,-29l140,51,129,31,102,9,87,e" fillcolor="black" stroked="f">
                <v:path arrowok="t"/>
              </v:shape>
            </v:group>
            <v:group id="_x0000_s1595" style="position:absolute;left:5460;top:-480;width:143;height:145" coordorigin="5460,-480" coordsize="143,145">
              <v:shape id="_x0000_s1596" style="position:absolute;left:5460;top:-480;width:113;height:144;mso-position-horizontal-relative:page;mso-position-vertical-relative:page" coordsize="143,145" o:allowincell="f" path="m85,l62,3,33,18,14,32,4,47,,70,1,90r8,16l27,124r19,12l68,143r26,2l118,142r22,-11l85,131,56,123,37,113,22,91,16,74,25,48,38,32,65,19,87,14r56,l134,9,111,2,110,1,85,e" fillcolor="black" stroked="f">
                <v:path arrowok="t"/>
              </v:shape>
              <v:shape id="_x0000_s1597" style="position:absolute;left:5527;top:-466;width:76;height:116;mso-position-horizontal-relative:page;mso-position-vertical-relative:page" coordsize="143,145" o:allowincell="f" path="m87,l4,,53,9,83,20r24,28l117,69r-4,20l98,113,72,130,36,143,,145r83,l92,140r27,-17l135,104r8,-29l139,51,128,31,102,9,87,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</w:rPr>
        <w:t>2 · 3 = 6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5" w:line="200" w:lineRule="exact"/>
        <w:rPr>
          <w:rFonts w:ascii="Arial" w:hAnsi="Arial" w:cs="Arial"/>
          <w:sz w:val="20"/>
        </w:rPr>
      </w:pPr>
    </w:p>
    <w:p w:rsidR="00531F4E" w:rsidRPr="00ED6D91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598" style="position:absolute;left:0;text-align:left;margin-left:78.95pt;margin-top:-122.95pt;width:100.2pt;height:99.75pt;z-index:-251598336;mso-position-horizontal-relative:page" coordorigin="1579,-2459" coordsize="2004,1995" o:allowincell="f">
            <v:shape id="_x0000_s1599" style="position:absolute;left:1584;top:-2454;width:1994;height:0" coordsize="1994,20" o:allowincell="f" path="m,l1994,e" filled="f" strokeweight=".5pt">
              <v:path arrowok="t"/>
            </v:shape>
            <v:shape id="_x0000_s1600" style="position:absolute;left:1589;top:-2449;width:0;height:1974" coordsize="20,1975" o:allowincell="f" path="m,l,1975e" filled="f" strokeweight=".5pt">
              <v:path arrowok="t"/>
            </v:shape>
            <v:shape id="_x0000_s1601" style="position:absolute;left:3573;top:-2449;width:0;height:1974" coordsize="20,1975" o:allowincell="f" path="m,l,1975e" filled="f" strokeweight=".5pt">
              <v:path arrowok="t"/>
            </v:shape>
            <v:shape id="_x0000_s1602" style="position:absolute;left:1584;top:-1036;width:1994;height:0" coordsize="1994,20" o:allowincell="f" path="m,l1994,e" filled="f" strokeweight=".5pt">
              <v:path arrowok="t"/>
            </v:shape>
            <v:shape id="_x0000_s1603" style="position:absolute;left:1584;top:-469;width:1994;height:0" coordsize="1994,20" o:allowincell="f" path="m,l1994,e" filled="f" strokeweight=".5pt">
              <v:path arrowok="t"/>
            </v:shape>
            <w10:wrap anchorx="page"/>
          </v:group>
        </w:pict>
      </w:r>
      <w:r w:rsidRPr="00ED6D91">
        <w:rPr>
          <w:rFonts w:ascii="Arial" w:hAnsi="Arial" w:cs="Arial"/>
          <w:b/>
        </w:rPr>
        <w:t>26.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Zeichne</w:t>
      </w:r>
      <w:r w:rsidRPr="00ED6D91">
        <w:rPr>
          <w:rFonts w:ascii="Arial" w:hAnsi="Arial" w:cs="Arial"/>
          <w:b/>
          <w:spacing w:val="51"/>
        </w:rPr>
        <w:t xml:space="preserve"> </w:t>
      </w:r>
      <w:r w:rsidRPr="00ED6D91">
        <w:rPr>
          <w:rFonts w:ascii="Arial" w:hAnsi="Arial" w:cs="Arial"/>
          <w:b/>
        </w:rPr>
        <w:t>zu</w:t>
      </w:r>
      <w:r w:rsidRPr="00ED6D91">
        <w:rPr>
          <w:rFonts w:ascii="Arial" w:hAnsi="Arial" w:cs="Arial"/>
          <w:b/>
          <w:spacing w:val="13"/>
        </w:rPr>
        <w:t xml:space="preserve"> </w:t>
      </w:r>
      <w:r w:rsidRPr="00ED6D91">
        <w:rPr>
          <w:rFonts w:ascii="Arial" w:hAnsi="Arial" w:cs="Arial"/>
          <w:b/>
        </w:rPr>
        <w:t>den</w:t>
      </w:r>
      <w:r w:rsidRPr="00ED6D91">
        <w:rPr>
          <w:rFonts w:ascii="Arial" w:hAnsi="Arial" w:cs="Arial"/>
          <w:b/>
          <w:spacing w:val="24"/>
        </w:rPr>
        <w:t xml:space="preserve"> </w:t>
      </w:r>
      <w:r w:rsidRPr="00ED6D91">
        <w:rPr>
          <w:rFonts w:ascii="Arial" w:hAnsi="Arial" w:cs="Arial"/>
          <w:b/>
        </w:rPr>
        <w:t xml:space="preserve">Malaufgaben </w:t>
      </w:r>
      <w:r w:rsidRPr="00ED6D91">
        <w:rPr>
          <w:rFonts w:ascii="Arial" w:hAnsi="Arial" w:cs="Arial"/>
          <w:b/>
          <w:spacing w:val="3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10"/>
        </w:rPr>
        <w:t>Bilde</w:t>
      </w:r>
      <w:r w:rsidRPr="00ED6D91">
        <w:rPr>
          <w:rFonts w:ascii="Arial" w:hAnsi="Arial" w:cs="Arial"/>
          <w:b/>
          <w:spacing w:val="-14"/>
          <w:w w:val="110"/>
        </w:rPr>
        <w:t>r</w:t>
      </w:r>
      <w:r w:rsidRPr="00ED6D91">
        <w:rPr>
          <w:rFonts w:ascii="Arial" w:hAnsi="Arial" w:cs="Arial"/>
          <w:b/>
        </w:rPr>
        <w:t>.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4" w:line="280" w:lineRule="exact"/>
        <w:rPr>
          <w:rFonts w:ascii="Arial" w:hAnsi="Arial" w:cs="Arial"/>
          <w:sz w:val="28"/>
        </w:rPr>
      </w:pPr>
    </w:p>
    <w:p w:rsidR="00531F4E" w:rsidRDefault="00531F4E">
      <w:pPr>
        <w:widowControl w:val="0"/>
        <w:tabs>
          <w:tab w:val="left" w:pos="3560"/>
          <w:tab w:val="left" w:pos="6120"/>
          <w:tab w:val="left" w:pos="8660"/>
        </w:tabs>
        <w:autoSpaceDE w:val="0"/>
        <w:autoSpaceDN w:val="0"/>
        <w:adjustRightInd w:val="0"/>
        <w:spacing w:before="16"/>
        <w:ind w:left="1023" w:right="-20"/>
        <w:rPr>
          <w:rFonts w:ascii="Arial" w:hAnsi="Arial" w:cs="Arial"/>
        </w:rPr>
      </w:pPr>
      <w:r>
        <w:rPr>
          <w:noProof/>
        </w:rPr>
        <w:pict>
          <v:group id="_x0000_s1604" style="position:absolute;left:0;text-align:left;margin-left:78.95pt;margin-top:-77.6pt;width:100.2pt;height:99.7pt;z-index:-251591168;mso-position-horizontal-relative:page" coordorigin="1579,-1552" coordsize="2004,1994" o:allowincell="f">
            <v:shape id="_x0000_s1605" style="position:absolute;left:1584;top:-1547;width:1994;height:0" coordsize="1994,20" o:allowincell="f" path="m,l1994,e" filled="f" strokeweight=".5pt">
              <v:path arrowok="t"/>
            </v:shape>
            <v:shape id="_x0000_s1606" style="position:absolute;left:1589;top:-1542;width:0;height:1974" coordsize="20,1974" o:allowincell="f" path="m,l,1974e" filled="f" strokeweight=".5pt">
              <v:path arrowok="t"/>
            </v:shape>
            <v:shape id="_x0000_s1607" style="position:absolute;left:3573;top:-1542;width:0;height:1974" coordsize="20,1974" o:allowincell="f" path="m,l,1974e" filled="f" strokeweight=".5pt">
              <v:path arrowok="t"/>
            </v:shape>
            <v:shape id="_x0000_s1608" style="position:absolute;left:1584;top:-129;width:1994;height:0" coordsize="1994,20" o:allowincell="f" path="m,l1994,e" filled="f" strokeweight=".5pt">
              <v:path arrowok="t"/>
            </v:shape>
            <v:shape id="_x0000_s1609" style="position:absolute;left:1584;top:437;width:1994;height:0" coordsize="1994,20" o:allowincell="f" path="m,l199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610" style="position:absolute;left:0;text-align:left;margin-left:206.5pt;margin-top:-77.6pt;width:100.25pt;height:99.7pt;z-index:-251590144;mso-position-horizontal-relative:page" coordorigin="4130,-1552" coordsize="2005,1994" o:allowincell="f">
            <v:shape id="_x0000_s1611" style="position:absolute;left:4135;top:-1547;width:1994;height:0" coordsize="1995,20" o:allowincell="f" path="m,l1995,e" filled="f" strokeweight=".5pt">
              <v:path arrowok="t"/>
            </v:shape>
            <v:shape id="_x0000_s1612" style="position:absolute;left:4140;top:-1542;width:0;height:1974" coordsize="20,1974" o:allowincell="f" path="m,l,1974e" filled="f" strokeweight=".5pt">
              <v:path arrowok="t"/>
            </v:shape>
            <v:shape id="_x0000_s1613" style="position:absolute;left:6125;top:-1542;width:0;height:1974" coordsize="20,1974" o:allowincell="f" path="m,l,1974e" filled="f" strokeweight=".5pt">
              <v:path arrowok="t"/>
            </v:shape>
            <v:shape id="_x0000_s1614" style="position:absolute;left:4135;top:-129;width:1994;height:0" coordsize="1995,20" o:allowincell="f" path="m,l1995,e" filled="f" strokeweight=".5pt">
              <v:path arrowok="t"/>
            </v:shape>
            <v:shape id="_x0000_s1615" style="position:absolute;left:4135;top:437;width:1994;height:0" coordsize="1995,20" o:allowincell="f" path="m,l1995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616" style="position:absolute;left:0;text-align:left;margin-left:334.1pt;margin-top:-77.6pt;width:100.2pt;height:99.7pt;z-index:-251589120;mso-position-horizontal-relative:page" coordorigin="6682,-1552" coordsize="2004,1994" o:allowincell="f">
            <v:shape id="_x0000_s1617" style="position:absolute;left:6687;top:-1547;width:1994;height:0" coordsize="1994,20" o:allowincell="f" path="m,l1994,e" filled="f" strokeweight=".5pt">
              <v:path arrowok="t"/>
            </v:shape>
            <v:shape id="_x0000_s1618" style="position:absolute;left:6691;top:-1542;width:0;height:1974" coordsize="20,1974" o:allowincell="f" path="m,l,1974e" filled="f" strokeweight=".5pt">
              <v:path arrowok="t"/>
            </v:shape>
            <v:shape id="_x0000_s1619" style="position:absolute;left:8676;top:-1542;width:0;height:1974" coordsize="20,1974" o:allowincell="f" path="m,l,1974e" filled="f" strokeweight=".5pt">
              <v:path arrowok="t"/>
            </v:shape>
            <v:shape id="_x0000_s1620" style="position:absolute;left:6687;top:-129;width:1994;height:0" coordsize="1994,20" o:allowincell="f" path="m,l1994,e" filled="f" strokeweight=".5pt">
              <v:path arrowok="t"/>
            </v:shape>
            <v:shape id="_x0000_s1621" style="position:absolute;left:6687;top:437;width:1994;height:0" coordsize="1994,20" o:allowincell="f" path="m,l199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622" style="position:absolute;left:0;text-align:left;margin-left:461.65pt;margin-top:-77.6pt;width:100.2pt;height:99.7pt;z-index:-251588096;mso-position-horizontal-relative:page" coordorigin="9233,-1552" coordsize="2004,1994" o:allowincell="f">
            <v:shape id="_x0000_s1623" style="position:absolute;left:9238;top:-1547;width:1994;height:0" coordsize="1994,20" o:allowincell="f" path="m,l1994,e" filled="f" strokeweight=".5pt">
              <v:path arrowok="t"/>
            </v:shape>
            <v:shape id="_x0000_s1624" style="position:absolute;left:9243;top:-1542;width:0;height:1974" coordsize="20,1974" o:allowincell="f" path="m,l,1974e" filled="f" strokeweight=".5pt">
              <v:path arrowok="t"/>
            </v:shape>
            <v:shape id="_x0000_s1625" style="position:absolute;left:11227;top:-1542;width:0;height:1974" coordsize="20,1974" o:allowincell="f" path="m,l,1974e" filled="f" strokeweight=".5pt">
              <v:path arrowok="t"/>
            </v:shape>
            <v:shape id="_x0000_s1626" style="position:absolute;left:9238;top:-129;width:1994;height:0" coordsize="1994,20" o:allowincell="f" path="m,l1994,e" filled="f" strokeweight=".5pt">
              <v:path arrowok="t"/>
            </v:shape>
            <v:shape id="_x0000_s1627" style="position:absolute;left:9238;top:437;width:1994;height:0" coordsize="1994,20" o:allowincell="f" path="m,l1994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628" style="position:absolute;left:0;text-align:left;margin-left:87.75pt;margin-top:-73.25pt;width:82.65pt;height:62.9pt;z-index:-251587072;mso-position-horizontal-relative:page" coordorigin="1755,-1465" coordsize="1653,1258" o:allowincell="f">
            <v:shape id="_x0000_s1629" style="position:absolute;left:1765;top:-1455;width:697;height:731" coordsize="698,732" o:allowincell="f" path="m191,23r18,-2l225,12,241,r22,l283,4r17,5l315,13r12,-3l346,19r18,3l383,25r18,8l419,44r17,11l458,68r18,13l492,94r13,12l518,119r13,12l549,146r17,13l582,172r16,12l612,196r13,14l636,225r10,22l652,266r5,18l662,301r6,17l677,333r13,20l696,371r2,14l696,399r-7,14l680,430r-11,21l658,472r-10,19l637,508r-12,14l612,533r-22,8l572,543r-16,l540,546r-17,9l505,568r-19,12l467,591r-18,10l432,610r-16,10l401,629r-16,15l371,659r-12,16l346,690r-12,14l315,719r-16,7l283,728r-20,1l238,731r-17,1l206,730r-16,-6l168,711,148,700,131,689,116,678,102,666,91,652,81,636,71,617,60,599,49,582,39,566,29,549,20,532,12,514,5,495,1,474,,455,1,436,4,418r6,-17l17,384r8,-16l34,350r9,-16l53,317r9,-17l70,283r6,-17l83,248r8,-20l99,208r9,-22l117,165r9,-21l137,124r11,-19l159,88,171,73,183,61,196,51e" filled="f" strokeweight=".35275mm">
              <v:path arrowok="t"/>
            </v:shape>
            <v:shape id="_x0000_s1630" style="position:absolute;left:2773;top:-1442;width:624;height:703" coordsize="625,703" o:allowincell="f" path="m,91l14,81,23,65,32,47,51,35,71,29,88,26r15,-4l113,13r20,-1l151,5,175,1,197,r19,l233,r24,1l279,4r20,4l318,12r18,5l353,22r22,4l396,29r20,3l435,35r18,4l471,45r17,8l508,67r15,15l536,96r13,13l563,120r26,15l607,148r10,13l622,176r2,17l624,214r1,23l625,259r,21l624,300r-3,18l615,334r-17,17l583,361r-15,9l553,388r-10,19l536,421r-11,18l514,457r-11,17l492,491r-9,17l474,530r-6,21l464,571r-3,18l458,606r-10,27l437,649r-12,11l410,670r-23,15l372,694r-14,6l341,703r-25,l292,703r-21,-1l252,699r-17,-4l218,689r-16,-9l183,669,165,658,148,648r-17,-9l114,629,98,619,82,608,67,594,53,578,42,561,34,544,28,527,25,509,22,491,21,473r,-19l21,436r,-19l21,397,20,378,18,361,15,342,12,322,9,301,6,279,4,257,2,235,1,213r,-21l2,172,5,153,8,136r6,-15l21,108e" filled="f" strokeweight="1pt">
              <v:path arrowok="t"/>
            </v:shape>
            <v:shape id="_x0000_s1631" style="position:absolute;left:2124;top:-835;width:791;height:617" coordsize="792,618" o:allowincell="f" path="m191,178r8,-17l201,143r4,-17l221,109,239,99r18,-8l277,80,296,70r18,-9l331,53r18,-7l366,39r23,-8l411,23r20,-8l450,8,468,3,483,r22,l525,4r19,5l562,15r18,6l593,41r11,18l612,76r10,14l636,106r16,13l669,130r15,12l699,154r14,12l723,174r4,19l726,213r9,21l746,250r13,15l771,280r7,23l780,324r,19l780,361r,16l784,398r3,19l790,436r2,18l790,475r-5,20l777,513r-13,15l743,540r-17,8l715,558r-17,9l680,578r-17,13l646,602r-17,9l608,616r-19,2l571,617r-17,-3l536,609r-19,-6l496,599r-21,-3l454,594r-20,-2l414,592r-20,l375,592r-19,1l335,593r-22,1l292,596r-22,1l249,599r-20,l211,598r-17,-3l176,579,162,565,149,553,131,540,114,528,97,518,80,507,65,497,50,485,35,472,19,455,6,440,,425,5,406r7,-1l18,404r6,-11l26,379r6,-10l38,360,50,350r8,-9l70,324,81,305,91,286r9,-18l111,250r11,-16l136,220r16,-12l171,200r24,-5l204,178r7,-21l214,144e" filled="f" strokeweight="1pt">
              <v:path arrowok="t"/>
            </v:shape>
            <v:group id="_x0000_s1632" style="position:absolute;left:1973;top:-1308;width:145;height:144" coordorigin="1973,-1308" coordsize="145,144">
              <v:shape id="_x0000_s1633" style="position:absolute;left:1973;top:-1308;width:115;height:143;mso-position-horizontal-relative:page;mso-position-vertical-relative:page" coordsize="145,144" o:allowincell="f" path="m79,l49,8,29,18,14,32,3,52,,69r,4l3,90r,2l14,111r16,15l58,138r24,6l102,144r30,-8l145,129r-49,l73,128,44,115,28,101,20,77r,-19l26,44,43,27,64,17r7,-1l95,13r46,l124,6,100,,79,e" fillcolor="black" stroked="f">
                <v:path arrowok="t"/>
              </v:shape>
              <v:shape id="_x0000_s1634" style="position:absolute;left:2048;top:-1295;width:69;height:115;mso-position-horizontal-relative:page;mso-position-vertical-relative:page" coordsize="145,144" o:allowincell="f" path="m78,l,,40,6,80,23r23,20l113,70r-4,23l82,120,53,136,2,144r82,l97,139r25,-18l139,96r6,-22l141,50,122,25,97,6,78,e" fillcolor="black" stroked="f">
                <v:path arrowok="t"/>
              </v:shape>
            </v:group>
            <v:group id="_x0000_s1635" style="position:absolute;left:1934;top:-1031;width:145;height:143" coordorigin="1934,-1031" coordsize="145,143">
              <v:shape id="_x0000_s1636" style="position:absolute;left:1934;top:-1031;width:115;height:143;mso-position-horizontal-relative:page;mso-position-vertical-relative:page" coordsize="145,143" o:allowincell="f" path="m79,l49,8,29,18,14,32,3,52,,69r,3l3,89r,2l14,110r16,15l58,137r24,6l102,143r30,-8l145,128r-49,l73,127,44,114,28,100,20,76r,-18l26,44,43,27,64,17r7,-1l95,13r46,l124,6,100,,79,e" fillcolor="black" stroked="f">
                <v:path arrowok="t"/>
              </v:shape>
              <v:shape id="_x0000_s1637" style="position:absolute;left:2009;top:-1018;width:69;height:115;mso-position-horizontal-relative:page;mso-position-vertical-relative:page" coordsize="145,143" o:allowincell="f" path="m78,l,,40,6,80,22r23,20l113,70r-4,22l82,119,53,136,2,143r82,l97,138r25,-17l139,96r6,-23l141,50,122,25,97,6,78,e" fillcolor="black" stroked="f">
                <v:path arrowok="t"/>
              </v:shape>
            </v:group>
            <v:group id="_x0000_s1638" style="position:absolute;left:2208;top:-1177;width:145;height:143" coordorigin="2208,-1177" coordsize="145,143">
              <v:shape id="_x0000_s1639" style="position:absolute;left:2208;top:-1177;width:115;height:143;mso-position-horizontal-relative:page;mso-position-vertical-relative:page" coordsize="145,143" o:allowincell="f" path="m79,l49,8,29,18,14,32,3,52,,69r,3l3,89r,2l14,110r16,15l58,137r24,6l102,143r30,-8l145,128r-49,l73,127,44,114,28,100,20,76r,-18l26,44,43,27,64,17r7,-1l95,13r46,l124,6,100,,79,e" fillcolor="black" stroked="f">
                <v:path arrowok="t"/>
              </v:shape>
              <v:shape id="_x0000_s1640" style="position:absolute;left:2283;top:-1164;width:69;height:115;mso-position-horizontal-relative:page;mso-position-vertical-relative:page" coordsize="145,143" o:allowincell="f" path="m78,l,,40,6,80,22r23,20l113,70r-4,22l82,119,53,136,2,143r82,l97,138r25,-17l139,96r6,-23l141,50,122,25,97,6,78,e" fillcolor="black" stroked="f">
                <v:path arrowok="t"/>
              </v:shape>
            </v:group>
            <v:group id="_x0000_s1641" style="position:absolute;left:2876;top:-1295;width:142;height:142" coordorigin="2876,-1295" coordsize="142,142">
              <v:shape id="_x0000_s1642" style="position:absolute;left:2876;top:-1295;width:115;height:142;mso-position-horizontal-relative:page;mso-position-vertical-relative:page" coordsize="142,142" o:allowincell="f" path="m98,l68,1,44,7,26,17,9,35,,53,,80,5,99r9,15l22,122r21,13l67,142r32,-1l122,137r19,-9l142,127r-41,l70,126,49,120,27,101,17,85r,-11l17,59,25,42,36,30,56,19,80,14r56,l117,4,98,e" fillcolor="black" stroked="f">
                <v:path arrowok="t"/>
              </v:shape>
              <v:shape id="_x0000_s1643" style="position:absolute;left:2941;top:-1281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644" style="position:absolute;left:3145;top:-1295;width:142;height:142" coordorigin="3145,-1295" coordsize="142,142">
              <v:shape id="_x0000_s1645" style="position:absolute;left:3145;top:-1295;width:115;height:142;mso-position-horizontal-relative:page;mso-position-vertical-relative:page" coordsize="142,142" o:allowincell="f" path="m98,l68,1,44,7,26,17,9,34,,53,,80,5,99r9,15l22,122r21,13l67,142r32,-1l122,137r19,-9l142,127r-41,l70,126,49,120,27,101,17,85r,-11l17,59,25,42,36,30,56,18,80,14r56,l117,4,98,e" fillcolor="black" stroked="f">
                <v:path arrowok="t"/>
              </v:shape>
              <v:shape id="_x0000_s1646" style="position:absolute;left:3210;top:-1281;width:77;height:113;mso-position-horizontal-relative:page;mso-position-vertical-relative:page" coordsize="142,142" o:allowincell="f" path="m83,l,,41,3,72,14r28,22l112,59r-1,30l98,111,63,132,31,142r61,l120,121,135,98r7,-23l136,49,124,25,87,1,83,e" fillcolor="black" stroked="f">
                <v:path arrowok="t"/>
              </v:shape>
            </v:group>
            <v:group id="_x0000_s1647" style="position:absolute;left:2525;top:-744;width:145;height:143" coordorigin="2525,-744" coordsize="145,143">
              <v:shape id="_x0000_s1648" style="position:absolute;left:2525;top:-744;width:114;height:143;mso-position-horizontal-relative:page;mso-position-vertical-relative:page" coordsize="145,143" o:allowincell="f" path="m94,l70,1,50,7,27,21,11,36,3,54,1,55,,75,4,93r19,23l41,131r19,8l89,143r24,-2l134,135r11,-6l93,129,61,122,41,112,24,91,18,73,27,47,38,31,66,18,88,13r57,l142,12,123,3,94,e" fillcolor="black" stroked="f">
                <v:path arrowok="t"/>
              </v:shape>
              <v:shape id="_x0000_s1649" style="position:absolute;left:2594;top:-731;width:75;height:116;mso-position-horizontal-relative:page;mso-position-vertical-relative:page" coordsize="145,143" o:allowincell="f" path="m87,l,,31,2,68,12,95,30r19,23l118,76r-16,29l83,123,41,138,8,143r79,l104,133r24,-18l141,92r4,-24l139,44,110,16,87,e" fillcolor="black" stroked="f">
                <v:path arrowok="t"/>
              </v:shape>
            </v:group>
            <v:group id="_x0000_s1650" style="position:absolute;left:2357;top:-521;width:145;height:143" coordorigin="2357,-521" coordsize="145,143">
              <v:shape id="_x0000_s1651" style="position:absolute;left:2357;top:-521;width:114;height:143;mso-position-horizontal-relative:page;mso-position-vertical-relative:page" coordsize="145,143" o:allowincell="f" path="m94,l70,1,50,7,27,21,11,36,3,54,1,55,,75,4,93r19,23l41,131r19,8l89,143r24,-2l134,135r11,-6l93,129,61,122,41,112,24,91,18,73,27,47,38,31,66,18,88,13r57,l142,12,123,3,94,e" fillcolor="black" stroked="f">
                <v:path arrowok="t"/>
              </v:shape>
              <v:shape id="_x0000_s1652" style="position:absolute;left:2426;top:-508;width:75;height:116;mso-position-horizontal-relative:page;mso-position-vertical-relative:page" coordsize="145,143" o:allowincell="f" path="m87,l,,31,2,68,12,95,30r19,23l118,76r-16,29l83,123,41,138,8,143r79,l104,133r24,-18l141,92r4,-24l139,44,110,16,87,e" fillcolor="black" stroked="f">
                <v:path arrowok="t"/>
              </v:shape>
            </v:group>
            <v:group id="_x0000_s1653" style="position:absolute;left:2668;top:-516;width:145;height:143" coordorigin="2668,-516" coordsize="145,143">
              <v:shape id="_x0000_s1654" style="position:absolute;left:2668;top:-516;width:114;height:143;mso-position-horizontal-relative:page;mso-position-vertical-relative:page" coordsize="145,143" o:allowincell="f" path="m94,l70,1,50,7,27,21,11,36,3,54,1,55,,75,4,93r19,23l41,131r19,8l89,143r24,-2l134,135r11,-6l93,129,61,122,41,112,24,91,18,73,27,47,38,31,66,18,88,13r57,l142,12,123,3,94,e" fillcolor="black" stroked="f">
                <v:path arrowok="t"/>
              </v:shape>
              <v:shape id="_x0000_s1655" style="position:absolute;left:2737;top:-503;width:75;height:116;mso-position-horizontal-relative:page;mso-position-vertical-relative:page" coordsize="145,143" o:allowincell="f" path="m87,l,,31,2,68,12,95,30r19,23l118,76r-16,29l83,123,41,138,8,143r79,l104,133r24,-18l141,92r4,-24l139,44,110,16,87,e" fillcolor="black" stroked="f">
                <v:path arrowok="t"/>
              </v:shape>
            </v:group>
            <w10:wrap anchorx="page"/>
          </v:group>
        </w:pict>
      </w:r>
      <w:r>
        <w:rPr>
          <w:rFonts w:ascii="Arial" w:hAnsi="Arial" w:cs="Arial"/>
        </w:rPr>
        <w:t>3 · 3 = 9</w:t>
      </w:r>
      <w:r>
        <w:rPr>
          <w:rFonts w:ascii="Arial" w:hAnsi="Arial" w:cs="Arial"/>
        </w:rPr>
        <w:tab/>
        <w:t>4 · 2 =</w:t>
      </w:r>
      <w:r>
        <w:rPr>
          <w:rFonts w:ascii="Arial" w:hAnsi="Arial" w:cs="Arial"/>
        </w:rPr>
        <w:tab/>
        <w:t>2 · 5 =</w:t>
      </w:r>
      <w:r>
        <w:rPr>
          <w:rFonts w:ascii="Arial" w:hAnsi="Arial" w:cs="Arial"/>
        </w:rPr>
        <w:tab/>
        <w:t>4 · 3 =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5" w:line="200" w:lineRule="exact"/>
        <w:rPr>
          <w:rFonts w:ascii="Arial" w:hAnsi="Arial" w:cs="Arial"/>
          <w:sz w:val="20"/>
        </w:rPr>
      </w:pPr>
    </w:p>
    <w:p w:rsidR="00531F4E" w:rsidRPr="00ED6D91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27.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Löse</w:t>
      </w:r>
      <w:r w:rsidRPr="00ED6D91">
        <w:rPr>
          <w:rFonts w:ascii="Arial" w:hAnsi="Arial" w:cs="Arial"/>
          <w:b/>
          <w:spacing w:val="36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9"/>
        </w:rPr>
        <w:t>Multiplikationsaufgaben.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80" w:lineRule="exact"/>
        <w:rPr>
          <w:rFonts w:ascii="Arial" w:hAnsi="Arial" w:cs="Arial"/>
          <w:sz w:val="8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9"/>
        <w:gridCol w:w="2953"/>
        <w:gridCol w:w="2166"/>
      </w:tblGrid>
      <w:tr w:rsidR="00531F4E" w:rsidRPr="005915FD">
        <w:trPr>
          <w:trHeight w:hRule="exact" w:val="427"/>
        </w:trPr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before="56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5 · 7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080"/>
              </w:tabs>
              <w:autoSpaceDE w:val="0"/>
              <w:autoSpaceDN w:val="0"/>
              <w:adjustRightInd w:val="0"/>
              <w:spacing w:before="56"/>
              <w:ind w:left="827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2 · 9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20"/>
              </w:tabs>
              <w:autoSpaceDE w:val="0"/>
              <w:autoSpaceDN w:val="0"/>
              <w:adjustRightInd w:val="0"/>
              <w:spacing w:before="56"/>
              <w:ind w:left="85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4 · 8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</w:tr>
      <w:tr w:rsidR="00531F4E" w:rsidRPr="005915FD">
        <w:trPr>
          <w:trHeight w:hRule="exact" w:val="427"/>
        </w:trPr>
        <w:tc>
          <w:tcPr>
            <w:tcW w:w="2139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1300"/>
              </w:tabs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3 · 6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080"/>
              </w:tabs>
              <w:autoSpaceDE w:val="0"/>
              <w:autoSpaceDN w:val="0"/>
              <w:adjustRightInd w:val="0"/>
              <w:spacing w:before="43"/>
              <w:ind w:left="827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6 · 4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20"/>
              </w:tabs>
              <w:autoSpaceDE w:val="0"/>
              <w:autoSpaceDN w:val="0"/>
              <w:adjustRightInd w:val="0"/>
              <w:spacing w:before="43"/>
              <w:ind w:left="85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3 · 5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7" w:line="170" w:lineRule="exact"/>
        <w:rPr>
          <w:rFonts w:ascii="Times" w:hAnsi="Times" w:cs="Tahoma"/>
          <w:sz w:val="17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ED6D91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28.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Löse</w:t>
      </w:r>
      <w:r w:rsidRPr="00ED6D91">
        <w:rPr>
          <w:rFonts w:ascii="Arial" w:hAnsi="Arial" w:cs="Arial"/>
          <w:b/>
          <w:spacing w:val="36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8"/>
        </w:rPr>
        <w:t>Divisionsaufgaben.</w:t>
      </w:r>
    </w:p>
    <w:p w:rsidR="00531F4E" w:rsidRDefault="00531F4E">
      <w:pPr>
        <w:widowControl w:val="0"/>
        <w:autoSpaceDE w:val="0"/>
        <w:autoSpaceDN w:val="0"/>
        <w:adjustRightInd w:val="0"/>
        <w:spacing w:before="1" w:line="80" w:lineRule="exact"/>
        <w:rPr>
          <w:rFonts w:ascii="Arial" w:hAnsi="Arial" w:cs="Arial"/>
          <w:sz w:val="8"/>
        </w:rPr>
      </w:pPr>
    </w:p>
    <w:tbl>
      <w:tblPr>
        <w:tblW w:w="0" w:type="auto"/>
        <w:tblInd w:w="5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99"/>
        <w:gridCol w:w="2953"/>
        <w:gridCol w:w="2226"/>
      </w:tblGrid>
      <w:tr w:rsidR="00531F4E" w:rsidRPr="005915FD">
        <w:trPr>
          <w:trHeight w:hRule="exact" w:val="427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1420"/>
              </w:tabs>
              <w:autoSpaceDE w:val="0"/>
              <w:autoSpaceDN w:val="0"/>
              <w:adjustRightInd w:val="0"/>
              <w:spacing w:before="56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42 : 7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40"/>
              </w:tabs>
              <w:autoSpaceDE w:val="0"/>
              <w:autoSpaceDN w:val="0"/>
              <w:adjustRightInd w:val="0"/>
              <w:spacing w:before="56"/>
              <w:ind w:left="767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56 : 8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80"/>
              </w:tabs>
              <w:autoSpaceDE w:val="0"/>
              <w:autoSpaceDN w:val="0"/>
              <w:adjustRightInd w:val="0"/>
              <w:spacing w:before="56"/>
              <w:ind w:left="79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45 : 5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</w:tr>
      <w:tr w:rsidR="00531F4E" w:rsidRPr="005915FD">
        <w:trPr>
          <w:trHeight w:hRule="exact" w:val="427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1420"/>
              </w:tabs>
              <w:autoSpaceDE w:val="0"/>
              <w:autoSpaceDN w:val="0"/>
              <w:adjustRightInd w:val="0"/>
              <w:spacing w:before="43"/>
              <w:ind w:left="40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81 : 9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953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40"/>
              </w:tabs>
              <w:autoSpaceDE w:val="0"/>
              <w:autoSpaceDN w:val="0"/>
              <w:adjustRightInd w:val="0"/>
              <w:spacing w:before="43"/>
              <w:ind w:left="767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27 : 3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  <w:tc>
          <w:tcPr>
            <w:tcW w:w="2226" w:type="dxa"/>
            <w:tcBorders>
              <w:top w:val="nil"/>
              <w:left w:val="nil"/>
              <w:bottom w:val="nil"/>
              <w:right w:val="nil"/>
            </w:tcBorders>
          </w:tcPr>
          <w:p w:rsidR="00531F4E" w:rsidRPr="005915FD" w:rsidRDefault="00531F4E">
            <w:pPr>
              <w:widowControl w:val="0"/>
              <w:tabs>
                <w:tab w:val="left" w:pos="2180"/>
              </w:tabs>
              <w:autoSpaceDE w:val="0"/>
              <w:autoSpaceDN w:val="0"/>
              <w:adjustRightInd w:val="0"/>
              <w:spacing w:before="43"/>
              <w:ind w:left="794" w:right="-20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24 : 4 =</w:t>
            </w:r>
            <w:r w:rsidRPr="005915FD">
              <w:rPr>
                <w:rFonts w:ascii="Arial" w:hAnsi="Arial" w:cs="Arial"/>
                <w:spacing w:val="25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 xml:space="preserve"> </w:t>
            </w:r>
            <w:r w:rsidRPr="005915FD">
              <w:rPr>
                <w:rFonts w:ascii="Arial" w:hAnsi="Arial" w:cs="Arial"/>
                <w:u w:val="dotted" w:color="585858"/>
              </w:rPr>
              <w:tab/>
            </w: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7" w:line="170" w:lineRule="exact"/>
        <w:rPr>
          <w:rFonts w:ascii="Times" w:hAnsi="Times" w:cs="Tahoma"/>
          <w:sz w:val="17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ED6D91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ED6D91">
        <w:rPr>
          <w:rFonts w:ascii="Arial" w:hAnsi="Arial" w:cs="Arial"/>
          <w:b/>
        </w:rPr>
        <w:t>29.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Miss</w:t>
      </w:r>
      <w:r w:rsidRPr="00ED6D91">
        <w:rPr>
          <w:rFonts w:ascii="Arial" w:hAnsi="Arial" w:cs="Arial"/>
          <w:b/>
          <w:spacing w:val="39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>Längen</w:t>
      </w:r>
      <w:r w:rsidRPr="00ED6D91">
        <w:rPr>
          <w:rFonts w:ascii="Arial" w:hAnsi="Arial" w:cs="Arial"/>
          <w:b/>
          <w:spacing w:val="48"/>
        </w:rPr>
        <w:t xml:space="preserve"> </w:t>
      </w:r>
      <w:r w:rsidRPr="00ED6D91">
        <w:rPr>
          <w:rFonts w:ascii="Arial" w:hAnsi="Arial" w:cs="Arial"/>
          <w:b/>
        </w:rPr>
        <w:t>der</w:t>
      </w:r>
      <w:r w:rsidRPr="00ED6D91">
        <w:rPr>
          <w:rFonts w:ascii="Arial" w:hAnsi="Arial" w:cs="Arial"/>
          <w:b/>
          <w:spacing w:val="24"/>
        </w:rPr>
        <w:t xml:space="preserve"> </w:t>
      </w:r>
      <w:r w:rsidRPr="00ED6D91">
        <w:rPr>
          <w:rFonts w:ascii="Arial" w:hAnsi="Arial" w:cs="Arial"/>
          <w:b/>
        </w:rPr>
        <w:t>Strecken</w:t>
      </w:r>
      <w:r w:rsidRPr="00ED6D91">
        <w:rPr>
          <w:rFonts w:ascii="Arial" w:hAnsi="Arial" w:cs="Arial"/>
          <w:b/>
          <w:spacing w:val="66"/>
        </w:rPr>
        <w:t xml:space="preserve"> </w:t>
      </w:r>
      <w:r w:rsidRPr="00ED6D91">
        <w:rPr>
          <w:rFonts w:ascii="Arial" w:hAnsi="Arial" w:cs="Arial"/>
          <w:b/>
          <w:w w:val="106"/>
        </w:rPr>
        <w:t>nach.</w:t>
      </w:r>
    </w:p>
    <w:p w:rsidR="00531F4E" w:rsidRPr="00ED6D91" w:rsidRDefault="00531F4E">
      <w:pPr>
        <w:widowControl w:val="0"/>
        <w:autoSpaceDE w:val="0"/>
        <w:autoSpaceDN w:val="0"/>
        <w:adjustRightInd w:val="0"/>
        <w:spacing w:before="24"/>
        <w:ind w:left="565" w:right="-20"/>
        <w:rPr>
          <w:rFonts w:ascii="Arial" w:hAnsi="Arial" w:cs="Arial"/>
          <w:b/>
        </w:rPr>
      </w:pPr>
      <w:r>
        <w:rPr>
          <w:noProof/>
        </w:rPr>
        <w:pict>
          <v:rect id="_x0000_s1656" style="position:absolute;left:0;text-align:left;margin-left:156.8pt;margin-top:19.5pt;width:56.65pt;height:28.3pt;z-index:-251585024;mso-position-horizontal-relative:page" o:allowincell="f" filled="f" strokeweight=".5pt">
            <v:path arrowok="t"/>
            <w10:wrap anchorx="page"/>
          </v:rect>
        </w:pict>
      </w:r>
      <w:r>
        <w:rPr>
          <w:noProof/>
        </w:rPr>
        <w:pict>
          <v:rect id="_x0000_s1657" style="position:absolute;left:0;text-align:left;margin-left:504.15pt;margin-top:19.5pt;width:56.65pt;height:28.3pt;z-index:-251582976;mso-position-horizontal-relative:page" o:allowincell="f" filled="f" strokeweight=".5pt">
            <v:path arrowok="t"/>
            <w10:wrap anchorx="page"/>
          </v:rect>
        </w:pict>
      </w:r>
      <w:r w:rsidRPr="00ED6D91">
        <w:rPr>
          <w:rFonts w:ascii="Arial" w:hAnsi="Arial" w:cs="Arial"/>
          <w:b/>
          <w:spacing w:val="-13"/>
        </w:rPr>
        <w:t>T</w:t>
      </w:r>
      <w:r w:rsidRPr="00ED6D91">
        <w:rPr>
          <w:rFonts w:ascii="Arial" w:hAnsi="Arial" w:cs="Arial"/>
          <w:b/>
        </w:rPr>
        <w:t>rage</w:t>
      </w:r>
      <w:r w:rsidRPr="00ED6D91">
        <w:rPr>
          <w:rFonts w:ascii="Arial" w:hAnsi="Arial" w:cs="Arial"/>
          <w:b/>
          <w:spacing w:val="24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7"/>
        </w:rPr>
        <w:t>Ergebnisse</w:t>
      </w:r>
      <w:r w:rsidRPr="00ED6D91">
        <w:rPr>
          <w:rFonts w:ascii="Arial" w:hAnsi="Arial" w:cs="Arial"/>
          <w:b/>
          <w:spacing w:val="-5"/>
          <w:w w:val="107"/>
        </w:rPr>
        <w:t xml:space="preserve"> </w:t>
      </w:r>
      <w:r w:rsidRPr="00ED6D91">
        <w:rPr>
          <w:rFonts w:ascii="Arial" w:hAnsi="Arial" w:cs="Arial"/>
          <w:b/>
        </w:rPr>
        <w:t>in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  <w:w w:val="107"/>
        </w:rPr>
        <w:t>zugehörigen</w:t>
      </w:r>
      <w:r w:rsidRPr="00ED6D91">
        <w:rPr>
          <w:rFonts w:ascii="Arial" w:hAnsi="Arial" w:cs="Arial"/>
          <w:b/>
          <w:spacing w:val="9"/>
          <w:w w:val="107"/>
        </w:rPr>
        <w:t xml:space="preserve"> </w:t>
      </w:r>
      <w:r w:rsidRPr="00ED6D91">
        <w:rPr>
          <w:rFonts w:ascii="Arial" w:hAnsi="Arial" w:cs="Arial"/>
          <w:b/>
          <w:w w:val="107"/>
        </w:rPr>
        <w:t>Kästchen</w:t>
      </w:r>
      <w:r w:rsidRPr="00ED6D91">
        <w:rPr>
          <w:rFonts w:ascii="Arial" w:hAnsi="Arial" w:cs="Arial"/>
          <w:b/>
          <w:spacing w:val="5"/>
          <w:w w:val="107"/>
        </w:rPr>
        <w:t xml:space="preserve"> </w:t>
      </w:r>
      <w:r w:rsidRPr="00ED6D91">
        <w:rPr>
          <w:rFonts w:ascii="Arial" w:hAnsi="Arial" w:cs="Arial"/>
          <w:b/>
          <w:w w:val="107"/>
        </w:rPr>
        <w:t>ein.</w:t>
      </w:r>
    </w:p>
    <w:p w:rsidR="00531F4E" w:rsidRPr="00ED6D91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b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7" w:line="220" w:lineRule="exact"/>
        <w:rPr>
          <w:rFonts w:ascii="Arial" w:hAnsi="Arial" w:cs="Arial"/>
          <w:sz w:val="22"/>
        </w:rPr>
      </w:pPr>
    </w:p>
    <w:p w:rsidR="00531F4E" w:rsidRDefault="00531F4E">
      <w:pPr>
        <w:widowControl w:val="0"/>
        <w:tabs>
          <w:tab w:val="left" w:pos="5240"/>
        </w:tabs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noProof/>
        </w:rPr>
        <w:pict>
          <v:group id="_x0000_s1658" style="position:absolute;left:0;text-align:left;margin-left:96.55pt;margin-top:1.25pt;width:56.7pt;height:11pt;z-index:-251586048;mso-position-horizontal-relative:page" coordorigin="1931,25" coordsize="1134,220" o:allowincell="f">
            <v:shape id="_x0000_s1659" style="position:absolute;left:1951;top:135;width:1093;height:0" coordsize="1094,20" o:allowincell="f" path="m,l1094,e" filled="f" strokeweight="2pt">
              <v:path arrowok="t"/>
            </v:shape>
            <v:shape id="_x0000_s1660" style="position:absolute;left:1951;top:45;width:0;height:180" coordsize="20,180" o:allowincell="f" path="m,l,180e" filled="f" strokeweight="2pt">
              <v:path arrowok="t"/>
            </v:shape>
            <v:shape id="_x0000_s1661" style="position:absolute;left:3045;top:45;width:0;height:180" coordsize="20,180" o:allowincell="f" path="m,l,180e" filled="f" strokeweight="2pt">
              <v:path arrowok="t"/>
            </v:shape>
            <w10:wrap anchorx="page"/>
          </v:group>
        </w:pict>
      </w:r>
      <w:r>
        <w:rPr>
          <w:noProof/>
        </w:rPr>
        <w:pict>
          <v:group id="_x0000_s1662" style="position:absolute;left:0;text-align:left;margin-left:330.5pt;margin-top:1.25pt;width:170.05pt;height:11pt;z-index:-251584000;mso-position-horizontal-relative:page" coordorigin="6610,25" coordsize="3401,220" o:allowincell="f">
            <v:shape id="_x0000_s1663" style="position:absolute;left:6630;top:135;width:3361;height:0" coordsize="3361,20" o:allowincell="f" path="m,l3361,e" filled="f" strokeweight="2pt">
              <v:path arrowok="t"/>
            </v:shape>
            <v:shape id="_x0000_s1664" style="position:absolute;left:6630;top:45;width:0;height:180" coordsize="20,180" o:allowincell="f" path="m,l,180e" filled="f" strokeweight="2pt">
              <v:path arrowok="t"/>
            </v:shape>
            <v:shape id="_x0000_s1665" style="position:absolute;left:9991;top:45;width:0;height:180" coordsize="20,180" o:allowincell="f" path="m,l,180e" filled="f" strokeweight="2pt">
              <v:path arrowok="t"/>
            </v:shape>
            <w10:wrap anchorx="page"/>
          </v:group>
        </w:pict>
      </w:r>
      <w:r>
        <w:rPr>
          <w:rFonts w:ascii="Arial" w:hAnsi="Arial" w:cs="Arial"/>
        </w:rPr>
        <w:t>a)</w:t>
      </w:r>
      <w:r>
        <w:rPr>
          <w:rFonts w:ascii="Arial" w:hAnsi="Arial" w:cs="Arial"/>
        </w:rPr>
        <w:tab/>
        <w:t>b)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" w:line="220" w:lineRule="exact"/>
        <w:rPr>
          <w:rFonts w:ascii="Arial" w:hAnsi="Arial" w:cs="Arial"/>
          <w:sz w:val="22"/>
        </w:rPr>
      </w:pPr>
    </w:p>
    <w:p w:rsidR="00531F4E" w:rsidRDefault="00531F4E">
      <w:pPr>
        <w:widowControl w:val="0"/>
        <w:tabs>
          <w:tab w:val="left" w:pos="7220"/>
        </w:tabs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>
        <w:rPr>
          <w:noProof/>
        </w:rPr>
        <w:pict>
          <v:group id="_x0000_s1666" style="position:absolute;left:0;text-align:left;margin-left:95.85pt;margin-top:2.05pt;width:198.45pt;height:11pt;z-index:-251581952;mso-position-horizontal-relative:page" coordorigin="1917,41" coordsize="3969,220" o:allowincell="f">
            <v:shape id="_x0000_s1667" style="position:absolute;left:1937;top:151;width:3928;height:0" coordsize="3929,20" o:allowincell="f" path="m,l3929,e" filled="f" strokeweight="2pt">
              <v:path arrowok="t"/>
            </v:shape>
            <v:shape id="_x0000_s1668" style="position:absolute;left:1937;top:61;width:0;height:179" coordsize="20,180" o:allowincell="f" path="m,l,180e" filled="f" strokeweight="2pt">
              <v:path arrowok="t"/>
            </v:shape>
            <v:shape id="_x0000_s1669" style="position:absolute;left:5866;top:61;width:0;height:179" coordsize="20,180" o:allowincell="f" path="m,l,180e" filled="f" strokeweight="2pt">
              <v:path arrowok="t"/>
            </v:shape>
            <w10:wrap anchorx="page"/>
          </v:group>
        </w:pict>
      </w:r>
      <w:r>
        <w:rPr>
          <w:noProof/>
        </w:rPr>
        <w:pict>
          <v:rect id="_x0000_s1670" style="position:absolute;left:0;text-align:left;margin-left:297.9pt;margin-top:-16.5pt;width:56.65pt;height:28.3pt;z-index:-251580928;mso-position-horizontal-relative:page" o:allowincell="f" filled="f" strokeweight=".17633mm">
            <v:path arrowok="t"/>
            <w10:wrap anchorx="page"/>
          </v:rect>
        </w:pict>
      </w:r>
      <w:r>
        <w:rPr>
          <w:noProof/>
        </w:rPr>
        <w:pict>
          <v:group id="_x0000_s1671" style="position:absolute;left:0;text-align:left;margin-left:429.7pt;margin-top:2.05pt;width:70.85pt;height:11pt;z-index:-251579904;mso-position-horizontal-relative:page" coordorigin="8594,41" coordsize="1417,220" o:allowincell="f">
            <v:shape id="_x0000_s1672" style="position:absolute;left:8614;top:151;width:1377;height:0" coordsize="1377,20" o:allowincell="f" path="m,l1377,e" filled="f" strokeweight="2pt">
              <v:path arrowok="t"/>
            </v:shape>
            <v:shape id="_x0000_s1673" style="position:absolute;left:8614;top:61;width:0;height:179" coordsize="20,180" o:allowincell="f" path="m,l,180e" filled="f" strokeweight="2pt">
              <v:path arrowok="t"/>
            </v:shape>
            <v:shape id="_x0000_s1674" style="position:absolute;left:9991;top:61;width:0;height:179" coordsize="20,180" o:allowincell="f" path="m,l,180e" filled="f" strokeweight="2pt">
              <v:path arrowok="t"/>
            </v:shape>
            <w10:wrap anchorx="page"/>
          </v:group>
        </w:pict>
      </w:r>
      <w:r>
        <w:rPr>
          <w:noProof/>
        </w:rPr>
        <w:pict>
          <v:rect id="_x0000_s1675" style="position:absolute;left:0;text-align:left;margin-left:504.15pt;margin-top:-16.5pt;width:56.65pt;height:28.3pt;z-index:-251578880;mso-position-horizontal-relative:page" o:allowincell="f" filled="f" strokeweight=".17633mm">
            <v:path arrowok="t"/>
            <w10:wrap anchorx="page"/>
          </v:rect>
        </w:pict>
      </w:r>
      <w:r>
        <w:rPr>
          <w:rFonts w:ascii="Arial" w:hAnsi="Arial" w:cs="Arial"/>
        </w:rPr>
        <w:t>c)</w:t>
      </w:r>
      <w:r>
        <w:rPr>
          <w:rFonts w:ascii="Arial" w:hAnsi="Arial" w:cs="Arial"/>
        </w:rPr>
        <w:tab/>
        <w:t>d)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" w:line="220" w:lineRule="exact"/>
        <w:rPr>
          <w:rFonts w:ascii="Arial" w:hAnsi="Arial" w:cs="Arial"/>
          <w:sz w:val="22"/>
        </w:rPr>
      </w:pPr>
    </w:p>
    <w:p w:rsidR="00531F4E" w:rsidRDefault="00531F4E">
      <w:pPr>
        <w:widowControl w:val="0"/>
        <w:tabs>
          <w:tab w:val="left" w:pos="6040"/>
        </w:tabs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>
        <w:rPr>
          <w:noProof/>
        </w:rPr>
        <w:pict>
          <v:group id="_x0000_s1676" style="position:absolute;left:0;text-align:left;margin-left:96.55pt;margin-top:2.05pt;width:155.9pt;height:11pt;z-index:-251577856;mso-position-horizontal-relative:page" coordorigin="1931,41" coordsize="3118,220" o:allowincell="f">
            <v:shape id="_x0000_s1677" style="position:absolute;left:1951;top:151;width:3078;height:0" coordsize="3078,20" o:allowincell="f" path="m,l3078,e" filled="f" strokeweight="2pt">
              <v:path arrowok="t"/>
            </v:shape>
            <v:shape id="_x0000_s1678" style="position:absolute;left:1951;top:61;width:0;height:180" coordsize="20,180" o:allowincell="f" path="m,l,180e" filled="f" strokeweight="2pt">
              <v:path arrowok="t"/>
            </v:shape>
            <v:shape id="_x0000_s1679" style="position:absolute;left:5029;top:61;width:0;height:180" coordsize="20,180" o:allowincell="f" path="m,l,180e" filled="f" strokeweight="2pt">
              <v:path arrowok="t"/>
            </v:shape>
            <w10:wrap anchorx="page"/>
          </v:group>
        </w:pict>
      </w:r>
      <w:r>
        <w:rPr>
          <w:noProof/>
        </w:rPr>
        <w:pict>
          <v:group id="_x0000_s1680" style="position:absolute;left:0;text-align:left;margin-left:255.8pt;margin-top:-16.75pt;width:75.7pt;height:69.35pt;z-index:-251576832;mso-position-horizontal-relative:page" coordorigin="5116,-335" coordsize="1514,1387" o:allowincell="f">
            <v:rect id="_x0000_s1681" style="position:absolute;left:5121;top:-330;width:1133;height:566" o:allowincell="f" filled="f" strokeweight=".5pt">
              <v:path arrowok="t"/>
            </v:rect>
            <v:rect id="_x0000_s1682" style="position:absolute;left:5496;top:162;width:1140;height:900;mso-position-horizontal-relative:page" o:allowincell="f" filled="f" stroked="f">
              <v:textbox inset="0,0,0,0">
                <w:txbxContent>
                  <w:p w:rsidR="00531F4E" w:rsidRDefault="00531F4E">
                    <w:pPr>
                      <w:spacing w:line="900" w:lineRule="atLeast"/>
                      <w:rPr>
                        <w:rFonts w:ascii="Times" w:hAnsi="Times" w:cs="Tahoma"/>
                      </w:rPr>
                    </w:pPr>
                    <w:r w:rsidRPr="009932D3">
                      <w:rPr>
                        <w:rFonts w:ascii="Times" w:hAnsi="Times" w:cs="Tahoma"/>
                        <w:noProof/>
                      </w:rPr>
                      <w:pict>
                        <v:shape id="Bild 80" o:spid="_x0000_i1098" type="#_x0000_t75" style="width:57pt;height:42pt;visibility:visible">
                          <v:imagedata r:id="rId41" o:title=""/>
                        </v:shape>
                      </w:pict>
                    </w:r>
                  </w:p>
                  <w:p w:rsidR="00531F4E" w:rsidRDefault="00531F4E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="Times" w:hAnsi="Times" w:cs="Tahoma"/>
                      </w:rPr>
                    </w:pPr>
                  </w:p>
                </w:txbxContent>
              </v:textbox>
            </v:rect>
            <w10:wrap anchorx="page"/>
          </v:group>
        </w:pict>
      </w:r>
      <w:r>
        <w:rPr>
          <w:noProof/>
        </w:rPr>
        <w:pict>
          <v:group id="_x0000_s1683" style="position:absolute;left:0;text-align:left;margin-left:367.35pt;margin-top:2.05pt;width:133.2pt;height:11pt;z-index:-251575808;mso-position-horizontal-relative:page" coordorigin="7347,41" coordsize="2664,220" o:allowincell="f">
            <v:shape id="_x0000_s1684" style="position:absolute;left:7367;top:151;width:2624;height:0" coordsize="2624,20" o:allowincell="f" path="m,l2624,e" filled="f" strokeweight="2pt">
              <v:path arrowok="t"/>
            </v:shape>
            <v:shape id="_x0000_s1685" style="position:absolute;left:7367;top:61;width:0;height:180" coordsize="20,180" o:allowincell="f" path="m,l,180e" filled="f" strokeweight="2pt">
              <v:path arrowok="t"/>
            </v:shape>
            <v:shape id="_x0000_s1686" style="position:absolute;left:9991;top:61;width:0;height:180" coordsize="20,180" o:allowincell="f" path="m,l,180e" filled="f" strokeweight="2pt">
              <v:path arrowok="t"/>
            </v:shape>
            <w10:wrap anchorx="page"/>
          </v:group>
        </w:pict>
      </w:r>
      <w:r>
        <w:rPr>
          <w:noProof/>
        </w:rPr>
        <w:pict>
          <v:rect id="_x0000_s1687" style="position:absolute;left:0;text-align:left;margin-left:504.15pt;margin-top:-16.5pt;width:56.65pt;height:28.3pt;z-index:-251574784;mso-position-horizontal-relative:page" o:allowincell="f" filled="f" strokeweight=".5pt">
            <v:path arrowok="t"/>
            <w10:wrap anchorx="page"/>
          </v:rect>
        </w:pict>
      </w:r>
      <w:r>
        <w:rPr>
          <w:rFonts w:ascii="Arial" w:hAnsi="Arial" w:cs="Arial"/>
        </w:rPr>
        <w:t>e)</w:t>
      </w:r>
      <w:r>
        <w:rPr>
          <w:rFonts w:ascii="Arial" w:hAnsi="Arial" w:cs="Arial"/>
        </w:rPr>
        <w:tab/>
        <w:t>f)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4" w:line="280" w:lineRule="exact"/>
        <w:rPr>
          <w:rFonts w:ascii="Arial" w:hAnsi="Arial" w:cs="Arial"/>
          <w:sz w:val="28"/>
        </w:rPr>
      </w:pPr>
    </w:p>
    <w:p w:rsidR="00531F4E" w:rsidRDefault="00531F4E" w:rsidP="00ED6D91">
      <w:pPr>
        <w:widowControl w:val="0"/>
        <w:autoSpaceDE w:val="0"/>
        <w:autoSpaceDN w:val="0"/>
        <w:adjustRightInd w:val="0"/>
        <w:spacing w:before="9" w:line="310" w:lineRule="auto"/>
        <w:ind w:left="565" w:right="5668" w:hanging="454"/>
        <w:rPr>
          <w:rFonts w:ascii="Arial" w:hAnsi="Arial" w:cs="Arial"/>
        </w:rPr>
      </w:pPr>
      <w:r w:rsidRPr="00ED6D91">
        <w:rPr>
          <w:rFonts w:ascii="Arial" w:hAnsi="Arial" w:cs="Arial"/>
          <w:b/>
        </w:rPr>
        <w:t>30.</w:t>
      </w:r>
      <w:r w:rsidRPr="00ED6D91">
        <w:rPr>
          <w:rFonts w:ascii="Arial" w:hAnsi="Arial" w:cs="Arial"/>
          <w:b/>
          <w:spacing w:val="53"/>
        </w:rPr>
        <w:t xml:space="preserve"> </w:t>
      </w:r>
      <w:r w:rsidRPr="00ED6D91">
        <w:rPr>
          <w:rFonts w:ascii="Arial" w:hAnsi="Arial" w:cs="Arial"/>
          <w:b/>
        </w:rPr>
        <w:t>Zeichne</w:t>
      </w:r>
      <w:r w:rsidRPr="00ED6D91">
        <w:rPr>
          <w:rFonts w:ascii="Arial" w:hAnsi="Arial" w:cs="Arial"/>
          <w:b/>
          <w:spacing w:val="51"/>
        </w:rPr>
        <w:t xml:space="preserve"> </w:t>
      </w:r>
      <w:r w:rsidRPr="00ED6D91">
        <w:rPr>
          <w:rFonts w:ascii="Arial" w:hAnsi="Arial" w:cs="Arial"/>
          <w:b/>
        </w:rPr>
        <w:t>die</w:t>
      </w:r>
      <w:r w:rsidRPr="00ED6D91">
        <w:rPr>
          <w:rFonts w:ascii="Arial" w:hAnsi="Arial" w:cs="Arial"/>
          <w:b/>
          <w:spacing w:val="26"/>
        </w:rPr>
        <w:t xml:space="preserve"> </w:t>
      </w:r>
      <w:r w:rsidRPr="00ED6D91">
        <w:rPr>
          <w:rFonts w:ascii="Arial" w:hAnsi="Arial" w:cs="Arial"/>
          <w:b/>
        </w:rPr>
        <w:t xml:space="preserve">Strecken.                      </w:t>
      </w:r>
      <w:r w:rsidRPr="00ED6D91">
        <w:rPr>
          <w:rFonts w:ascii="Arial" w:hAnsi="Arial" w:cs="Arial"/>
          <w:b/>
          <w:spacing w:val="10"/>
        </w:rPr>
        <w:t xml:space="preserve"> </w:t>
      </w:r>
      <w:r w:rsidRPr="00ED6D91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a)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5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b)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2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· c)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 xml:space="preserve">eine Strecke von 6 cm Länge:   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d)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4,5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 e)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5,3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 xml:space="preserve">· f) 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 xml:space="preserve">eine Strecke von 1,8 cm Länge:  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</w:rPr>
        <w:t>·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310" w:lineRule="auto"/>
        <w:ind w:left="565" w:right="5668" w:hanging="454"/>
        <w:jc w:val="both"/>
        <w:rPr>
          <w:rFonts w:ascii="Arial" w:hAnsi="Arial" w:cs="Arial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line="160" w:lineRule="exact"/>
        <w:rPr>
          <w:rFonts w:ascii="Arial" w:hAnsi="Arial" w:cs="Arial"/>
          <w:sz w:val="16"/>
        </w:rPr>
      </w:pPr>
      <w:r>
        <w:rPr>
          <w:noProof/>
        </w:rPr>
        <w:pict>
          <v:group id="_x0000_s1688" style="position:absolute;margin-left:103.55pt;margin-top:614.35pt;width:48.7pt;height:49.2pt;z-index:-251566592;mso-position-horizontal-relative:page;mso-position-vertical-relative:page" coordorigin="2071,12287" coordsize="974,984" o:allowincell="f">
            <v:shape id="_x0000_s1689" style="position:absolute;left:2086;top:12302;width:461;height:471" coordsize="462,472" o:allowincell="f" path="m,l462,472e" filled="f" strokeweight="1.5pt">
              <v:path arrowok="t"/>
            </v:shape>
            <v:shape id="_x0000_s1690" style="position:absolute;left:2558;top:12784;width:471;height:471" coordsize="472,472" o:allowincell="f" path="m,l472,472e" filled="f" strokeweight=".52914mm">
              <v:path arrowok="t"/>
            </v:shape>
            <w10:wrap anchorx="page" anchory="page"/>
          </v:group>
        </w:pict>
      </w:r>
      <w:r>
        <w:rPr>
          <w:noProof/>
        </w:rPr>
        <w:pict>
          <v:shape id="_x0000_s1691" style="position:absolute;margin-left:152pt;margin-top:663.3pt;width:23.55pt;height:23.55pt;z-index:-251565568;mso-position-horizontal-relative:page;mso-position-vertical-relative:page" coordsize="472,472" o:allowincell="f" path="m,l472,472e" filled="f" strokeweight="1.5pt">
            <v:path arrowok="t"/>
            <w10:wrap anchorx="page" anchory="page"/>
          </v:shape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Pr="007171FD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 w:rsidRPr="007171FD">
        <w:rPr>
          <w:rFonts w:ascii="Arial" w:hAnsi="Arial" w:cs="Arial"/>
          <w:b/>
        </w:rPr>
        <w:t>31.</w:t>
      </w:r>
      <w:r w:rsidRPr="007171FD">
        <w:rPr>
          <w:rFonts w:ascii="Arial" w:hAnsi="Arial" w:cs="Arial"/>
          <w:b/>
          <w:spacing w:val="53"/>
        </w:rPr>
        <w:t xml:space="preserve"> </w:t>
      </w:r>
      <w:r w:rsidRPr="007171FD">
        <w:rPr>
          <w:rFonts w:ascii="Arial" w:hAnsi="Arial" w:cs="Arial"/>
          <w:b/>
          <w:spacing w:val="-4"/>
        </w:rPr>
        <w:t>W</w:t>
      </w:r>
      <w:r w:rsidRPr="007171FD">
        <w:rPr>
          <w:rFonts w:ascii="Arial" w:hAnsi="Arial" w:cs="Arial"/>
          <w:b/>
        </w:rPr>
        <w:t>elche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</w:rPr>
        <w:t>Zeiten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</w:rPr>
        <w:t>zeigen</w:t>
      </w:r>
      <w:r w:rsidRPr="007171FD">
        <w:rPr>
          <w:rFonts w:ascii="Arial" w:hAnsi="Arial" w:cs="Arial"/>
          <w:b/>
          <w:spacing w:val="35"/>
        </w:rPr>
        <w:t xml:space="preserve"> </w:t>
      </w:r>
      <w:r w:rsidRPr="007171FD">
        <w:rPr>
          <w:rFonts w:ascii="Arial" w:hAnsi="Arial" w:cs="Arial"/>
          <w:b/>
        </w:rPr>
        <w:t>die</w:t>
      </w:r>
      <w:r w:rsidRPr="007171FD">
        <w:rPr>
          <w:rFonts w:ascii="Arial" w:hAnsi="Arial" w:cs="Arial"/>
          <w:b/>
          <w:spacing w:val="26"/>
        </w:rPr>
        <w:t xml:space="preserve"> </w:t>
      </w:r>
      <w:r w:rsidRPr="007171FD">
        <w:rPr>
          <w:rFonts w:ascii="Arial" w:hAnsi="Arial" w:cs="Arial"/>
          <w:b/>
        </w:rPr>
        <w:t>Uhren</w:t>
      </w:r>
      <w:r w:rsidRPr="007171FD">
        <w:rPr>
          <w:rFonts w:ascii="Arial" w:hAnsi="Arial" w:cs="Arial"/>
          <w:b/>
          <w:spacing w:val="39"/>
        </w:rPr>
        <w:t xml:space="preserve"> </w:t>
      </w:r>
      <w:r w:rsidRPr="007171FD">
        <w:rPr>
          <w:rFonts w:ascii="Arial" w:hAnsi="Arial" w:cs="Arial"/>
          <w:b/>
        </w:rPr>
        <w:t>an?</w:t>
      </w:r>
      <w:r w:rsidRPr="007171FD">
        <w:rPr>
          <w:rFonts w:ascii="Arial" w:hAnsi="Arial" w:cs="Arial"/>
          <w:b/>
          <w:spacing w:val="24"/>
        </w:rPr>
        <w:t xml:space="preserve"> </w:t>
      </w:r>
      <w:r w:rsidRPr="007171FD">
        <w:rPr>
          <w:rFonts w:ascii="Arial" w:hAnsi="Arial" w:cs="Arial"/>
          <w:b/>
          <w:spacing w:val="-13"/>
        </w:rPr>
        <w:t>T</w:t>
      </w:r>
      <w:r w:rsidRPr="007171FD">
        <w:rPr>
          <w:rFonts w:ascii="Arial" w:hAnsi="Arial" w:cs="Arial"/>
          <w:b/>
        </w:rPr>
        <w:t>rage</w:t>
      </w:r>
      <w:r w:rsidRPr="007171FD">
        <w:rPr>
          <w:rFonts w:ascii="Arial" w:hAnsi="Arial" w:cs="Arial"/>
          <w:b/>
          <w:spacing w:val="24"/>
        </w:rPr>
        <w:t xml:space="preserve"> </w:t>
      </w:r>
      <w:r w:rsidRPr="007171FD">
        <w:rPr>
          <w:rFonts w:ascii="Arial" w:hAnsi="Arial" w:cs="Arial"/>
          <w:b/>
          <w:w w:val="106"/>
        </w:rPr>
        <w:t>ein.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140" w:lineRule="exact"/>
        <w:rPr>
          <w:rFonts w:ascii="Arial" w:hAnsi="Arial" w:cs="Arial"/>
          <w:sz w:val="14"/>
        </w:rPr>
      </w:pPr>
      <w:r>
        <w:rPr>
          <w:noProof/>
        </w:rPr>
        <w:pict>
          <v:shape id="Bild 0" o:spid="_x0000_s1692" type="#_x0000_t75" alt="01_Klassenstufe_2_Test_Seite 33.jpg" style="position:absolute;margin-left:85.95pt;margin-top:7.05pt;width:404.3pt;height:241.45pt;z-index:-251785728;visibility:visible">
            <v:imagedata r:id="rId42" o:title=""/>
          </v:shape>
        </w:pict>
      </w:r>
    </w:p>
    <w:p w:rsidR="00531F4E" w:rsidRDefault="00531F4E">
      <w:pPr>
        <w:widowControl w:val="0"/>
        <w:tabs>
          <w:tab w:val="left" w:pos="1780"/>
        </w:tabs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noProof/>
        </w:rPr>
        <w:pict>
          <v:group id="_x0000_s1693" style="position:absolute;left:0;text-align:left;margin-left:464.25pt;margin-top:99.75pt;width:52pt;height:23.2pt;z-index:-251571712;mso-position-horizontal-relative:page" coordorigin="9285,1995" coordsize="1040,464" o:allowincell="f">
            <v:shape id="_x0000_s1694" style="position:absolute;left:9290;top:2000;width:1030;height:0" coordsize="1030,20" o:allowincell="f" path="m,l1030,e" filled="f" strokeweight=".5pt">
              <v:path arrowok="t"/>
            </v:shape>
            <v:shape id="_x0000_s1695" style="position:absolute;left:9295;top:2005;width:0;height:443" coordsize="20,444" o:allowincell="f" path="m,444l,e" filled="f" strokeweight=".5pt">
              <v:path arrowok="t"/>
            </v:shape>
            <v:shape id="_x0000_s1696" style="position:absolute;left:10315;top:2005;width:0;height:443" coordsize="20,444" o:allowincell="f" path="m,444l,e" filled="f" strokeweight=".5pt">
              <v:path arrowok="t"/>
            </v:shape>
            <v:shape id="_x0000_s1697" style="position:absolute;left:9290;top:2454;width:1030;height:0" coordsize="1030,20" o:allowincell="f" path="m,l1030,e" filled="f" strokeweight=".5pt">
              <v:path arrowok="t"/>
            </v:shape>
            <w10:wrap anchorx="page"/>
          </v:group>
        </w:pict>
      </w:r>
      <w:r>
        <w:rPr>
          <w:rFonts w:ascii="Arial" w:hAnsi="Arial" w:cs="Arial"/>
        </w:rPr>
        <w:t>a)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  <w:r>
        <w:rPr>
          <w:noProof/>
        </w:rPr>
        <w:pict>
          <v:group id="_x0000_s1698" style="position:absolute;margin-left:312.7pt;margin-top:5.95pt;width:52pt;height:23.2pt;z-index:-251572736;mso-position-horizontal-relative:page" coordorigin="6224,1995" coordsize="1040,464">
            <v:shape id="_x0000_s1699" style="position:absolute;left:6229;top:2000;width:1030;height:0" coordsize="1030,20" o:allowincell="f" path="m,l1030,e" filled="f" strokeweight=".5pt">
              <v:path arrowok="t"/>
            </v:shape>
            <v:shape id="_x0000_s1700" style="position:absolute;left:6234;top:2005;width:0;height:443" coordsize="20,444" o:allowincell="f" path="m,444l,e" filled="f" strokeweight=".5pt">
              <v:path arrowok="t"/>
            </v:shape>
            <v:shape id="_x0000_s1701" style="position:absolute;left:7254;top:2005;width:0;height:443" coordsize="20,444" o:allowincell="f" path="m,444l,e" filled="f" strokeweight=".5pt">
              <v:path arrowok="t"/>
            </v:shape>
            <v:shape id="_x0000_s1702" style="position:absolute;left:6229;top:2454;width:1030;height:0" coordsize="1030,20" o:allowincell="f" path="m,l1030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03" style="position:absolute;margin-left:161.6pt;margin-top:5.95pt;width:52.05pt;height:23.2pt;z-index:-251573760;mso-position-horizontal-relative:page" coordorigin="3162,1995" coordsize="1041,464">
            <v:shape id="_x0000_s1704" style="position:absolute;left:3167;top:2000;width:1030;height:0" coordsize="1031,20" o:allowincell="f" path="m,l1031,e" filled="f" strokeweight=".5pt">
              <v:path arrowok="t"/>
            </v:shape>
            <v:shape id="_x0000_s1705" style="position:absolute;left:3172;top:2005;width:0;height:443" coordsize="20,444" o:allowincell="f" path="m,444l,e" filled="f" strokeweight=".5pt">
              <v:path arrowok="t"/>
            </v:shape>
            <v:shape id="_x0000_s1706" style="position:absolute;left:4193;top:2005;width:0;height:443" coordsize="20,444" o:allowincell="f" path="m,444l,e" filled="f" strokeweight=".5pt">
              <v:path arrowok="t"/>
            </v:shape>
            <v:shape id="_x0000_s1707" style="position:absolute;left:3167;top:2454;width:1030;height:0" coordsize="1031,20" o:allowincell="f" path="m,l1031,e" filled="f" strokeweight=".5pt">
              <v:path arrowok="t"/>
            </v:shape>
            <w10:wrap anchorx="page"/>
          </v:group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9"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tabs>
          <w:tab w:val="left" w:pos="1780"/>
        </w:tabs>
        <w:autoSpaceDE w:val="0"/>
        <w:autoSpaceDN w:val="0"/>
        <w:adjustRightInd w:val="0"/>
        <w:ind w:left="565" w:right="-20"/>
        <w:rPr>
          <w:rFonts w:ascii="Times" w:hAnsi="Times" w:cs="Times"/>
        </w:rPr>
      </w:pPr>
      <w:r>
        <w:rPr>
          <w:rFonts w:ascii="Arial" w:hAnsi="Arial" w:cs="Arial"/>
        </w:rPr>
        <w:t>b)</w:t>
      </w:r>
      <w:r>
        <w:rPr>
          <w:rFonts w:ascii="Times" w:hAnsi="Times" w:cs="Times"/>
          <w:position w:val="-159"/>
        </w:rPr>
        <w:t xml:space="preserve">                      </w: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  <w:r>
        <w:rPr>
          <w:noProof/>
        </w:rPr>
        <w:pict>
          <v:group id="_x0000_s1708" style="position:absolute;margin-left:311.2pt;margin-top:1.45pt;width:52pt;height:23.2pt;z-index:-251569664;mso-position-horizontal-relative:page" coordorigin="6224,1995" coordsize="1040,464">
            <v:shape id="_x0000_s1709" style="position:absolute;left:6229;top:2000;width:1030;height:0" coordsize="1030,20" o:allowincell="f" path="m,l1030,e" filled="f" strokeweight=".5pt">
              <v:path arrowok="t"/>
            </v:shape>
            <v:shape id="_x0000_s1710" style="position:absolute;left:6234;top:2005;width:0;height:443" coordsize="20,444" o:allowincell="f" path="m,444l,e" filled="f" strokeweight=".5pt">
              <v:path arrowok="t"/>
            </v:shape>
            <v:shape id="_x0000_s1711" style="position:absolute;left:7254;top:2005;width:0;height:443" coordsize="20,444" o:allowincell="f" path="m,444l,e" filled="f" strokeweight=".5pt">
              <v:path arrowok="t"/>
            </v:shape>
            <v:shape id="_x0000_s1712" style="position:absolute;left:6229;top:2454;width:1030;height:0" coordsize="1030,20" o:allowincell="f" path="m,l1030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13" style="position:absolute;margin-left:464.25pt;margin-top:1.45pt;width:52pt;height:23.2pt;z-index:-251568640;mso-position-horizontal-relative:page" coordorigin="9285,1995" coordsize="1040,464">
            <v:shape id="_x0000_s1714" style="position:absolute;left:9290;top:2000;width:1030;height:0" coordsize="1030,20" o:allowincell="f" path="m,l1030,e" filled="f" strokeweight=".5pt">
              <v:path arrowok="t"/>
            </v:shape>
            <v:shape id="_x0000_s1715" style="position:absolute;left:9295;top:2005;width:0;height:443" coordsize="20,444" o:allowincell="f" path="m,444l,e" filled="f" strokeweight=".5pt">
              <v:path arrowok="t"/>
            </v:shape>
            <v:shape id="_x0000_s1716" style="position:absolute;left:10315;top:2005;width:0;height:443" coordsize="20,444" o:allowincell="f" path="m,444l,e" filled="f" strokeweight=".5pt">
              <v:path arrowok="t"/>
            </v:shape>
            <v:shape id="_x0000_s1717" style="position:absolute;left:9290;top:2454;width:1030;height:0" coordsize="1030,20" o:allowincell="f" path="m,l1030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18" style="position:absolute;margin-left:161.6pt;margin-top:1.45pt;width:52.05pt;height:23.2pt;z-index:-251570688;mso-position-horizontal-relative:page" coordorigin="3162,1995" coordsize="1041,464">
            <v:shape id="_x0000_s1719" style="position:absolute;left:3167;top:2000;width:1030;height:0" coordsize="1031,20" o:allowincell="f" path="m,l1031,e" filled="f" strokeweight=".5pt">
              <v:path arrowok="t"/>
            </v:shape>
            <v:shape id="_x0000_s1720" style="position:absolute;left:3172;top:2005;width:0;height:443" coordsize="20,444" o:allowincell="f" path="m,444l,e" filled="f" strokeweight=".5pt">
              <v:path arrowok="t"/>
            </v:shape>
            <v:shape id="_x0000_s1721" style="position:absolute;left:4193;top:2005;width:0;height:443" coordsize="20,444" o:allowincell="f" path="m,444l,e" filled="f" strokeweight=".5pt">
              <v:path arrowok="t"/>
            </v:shape>
            <v:shape id="_x0000_s1722" style="position:absolute;left:3167;top:2454;width:1030;height:0" coordsize="1031,20" o:allowincell="f" path="m,l1031,e" filled="f" strokeweight=".5pt">
              <v:path arrowok="t"/>
            </v:shape>
            <w10:wrap anchorx="page"/>
          </v:group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imes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" w:line="280" w:lineRule="exact"/>
        <w:rPr>
          <w:rFonts w:ascii="Times" w:hAnsi="Times" w:cs="Times"/>
          <w:sz w:val="28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" w:line="280" w:lineRule="exact"/>
        <w:rPr>
          <w:rFonts w:ascii="Times" w:hAnsi="Times" w:cs="Times"/>
          <w:sz w:val="28"/>
        </w:rPr>
      </w:pPr>
    </w:p>
    <w:p w:rsidR="00531F4E" w:rsidRPr="007171FD" w:rsidRDefault="00531F4E">
      <w:pPr>
        <w:widowControl w:val="0"/>
        <w:autoSpaceDE w:val="0"/>
        <w:autoSpaceDN w:val="0"/>
        <w:adjustRightInd w:val="0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723" style="position:absolute;left:0;text-align:left;margin-left:343.6pt;margin-top:71.3pt;width:49.95pt;height:25.85pt;z-index:-251567616;mso-position-horizontal-relative:page" coordorigin="6872,1426" coordsize="999,517" o:allowincell="f">
            <v:shape id="_x0000_s1724" style="position:absolute;left:6895;top:1448;width:471;height:471" coordsize="472,472" o:allowincell="f" path="m472,l,472e" filled="f" strokeweight="2.25pt">
              <v:path arrowok="t"/>
            </v:shape>
            <v:shape id="_x0000_s1725" style="position:absolute;left:7377;top:1448;width:471;height:471" coordsize="472,472" o:allowincell="f" path="m,l472,472e" filled="f" strokeweight="2.25pt">
              <v:path arrowok="t"/>
            </v:shape>
            <w10:wrap anchorx="page"/>
          </v:group>
        </w:pict>
      </w:r>
      <w:r w:rsidRPr="007171FD">
        <w:rPr>
          <w:rFonts w:ascii="Arial" w:hAnsi="Arial" w:cs="Arial"/>
          <w:b/>
        </w:rPr>
        <w:t>32.</w:t>
      </w:r>
      <w:r w:rsidRPr="007171FD">
        <w:rPr>
          <w:rFonts w:ascii="Arial" w:hAnsi="Arial" w:cs="Arial"/>
          <w:b/>
          <w:spacing w:val="53"/>
        </w:rPr>
        <w:t xml:space="preserve"> </w:t>
      </w:r>
      <w:r w:rsidRPr="007171FD">
        <w:rPr>
          <w:rFonts w:ascii="Arial" w:hAnsi="Arial" w:cs="Arial"/>
          <w:b/>
        </w:rPr>
        <w:t>Zeichne</w:t>
      </w:r>
      <w:r w:rsidRPr="007171FD">
        <w:rPr>
          <w:rFonts w:ascii="Arial" w:hAnsi="Arial" w:cs="Arial"/>
          <w:b/>
          <w:spacing w:val="51"/>
        </w:rPr>
        <w:t xml:space="preserve"> </w:t>
      </w:r>
      <w:r w:rsidRPr="007171FD">
        <w:rPr>
          <w:rFonts w:ascii="Arial" w:hAnsi="Arial" w:cs="Arial"/>
          <w:b/>
        </w:rPr>
        <w:t>die</w:t>
      </w:r>
      <w:r w:rsidRPr="007171FD">
        <w:rPr>
          <w:rFonts w:ascii="Arial" w:hAnsi="Arial" w:cs="Arial"/>
          <w:b/>
          <w:spacing w:val="26"/>
        </w:rPr>
        <w:t xml:space="preserve"> </w:t>
      </w:r>
      <w:r w:rsidRPr="007171FD">
        <w:rPr>
          <w:rFonts w:ascii="Arial" w:hAnsi="Arial" w:cs="Arial"/>
          <w:b/>
        </w:rPr>
        <w:t>Figuren</w:t>
      </w:r>
      <w:r w:rsidRPr="007171FD">
        <w:rPr>
          <w:rFonts w:ascii="Arial" w:hAnsi="Arial" w:cs="Arial"/>
          <w:b/>
          <w:spacing w:val="65"/>
        </w:rPr>
        <w:t xml:space="preserve"> </w:t>
      </w:r>
      <w:r w:rsidRPr="007171FD">
        <w:rPr>
          <w:rFonts w:ascii="Arial" w:hAnsi="Arial" w:cs="Arial"/>
          <w:b/>
          <w:w w:val="106"/>
        </w:rPr>
        <w:t>nach.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</w:tblGrid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6" w:space="0" w:color="000000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6" w:space="0" w:color="000000"/>
              <w:bottom w:val="single" w:sz="16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6" w:space="0" w:color="000000"/>
              <w:right w:val="single" w:sz="16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6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18" w:space="0" w:color="000000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18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8" w:space="0" w:color="000000"/>
              <w:right w:val="single" w:sz="18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8" w:space="0" w:color="000000"/>
              <w:bottom w:val="single" w:sz="18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6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8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3" w:line="200" w:lineRule="exact"/>
        <w:rPr>
          <w:rFonts w:ascii="Times" w:hAnsi="Times" w:cs="Tahoma"/>
          <w:sz w:val="20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481"/>
      </w:tblGrid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888888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12" w:space="0" w:color="000000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12" w:space="0" w:color="000000"/>
              <w:right w:val="single" w:sz="12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12" w:space="0" w:color="000000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82"/>
        </w:trPr>
        <w:tc>
          <w:tcPr>
            <w:tcW w:w="482" w:type="dxa"/>
            <w:tcBorders>
              <w:top w:val="single" w:sz="4" w:space="0" w:color="888888"/>
              <w:left w:val="single" w:sz="4" w:space="0" w:color="000000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12" w:space="0" w:color="000000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2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81" w:type="dxa"/>
            <w:tcBorders>
              <w:top w:val="single" w:sz="4" w:space="0" w:color="888888"/>
              <w:left w:val="single" w:sz="4" w:space="0" w:color="888888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rPr>
          <w:rFonts w:ascii="Times" w:hAnsi="Times" w:cs="Tahoma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before="10" w:line="140" w:lineRule="exact"/>
        <w:rPr>
          <w:rFonts w:ascii="Times" w:hAnsi="Times" w:cs="Tahoma"/>
          <w:sz w:val="14"/>
        </w:rPr>
      </w:pPr>
      <w:r>
        <w:rPr>
          <w:noProof/>
        </w:rPr>
        <w:pict>
          <v:group id="_x0000_s1726" style="position:absolute;margin-left:510.75pt;margin-top:192.55pt;width:29.35pt;height:28.85pt;z-index:-251554304;mso-position-horizontal-relative:page;mso-position-vertical-relative:page" coordorigin="10215,3851" coordsize="587,577" o:allowincell="f">
            <v:shape id="_x0000_s1727" style="position:absolute;left:10220;top:3856;width:576;height:0" coordsize="577,20" o:allowincell="f" path="m,l577,e" filled="f" strokeweight=".5pt">
              <v:path arrowok="t"/>
            </v:shape>
            <v:shape id="_x0000_s1728" style="position:absolute;left:10225;top:3861;width:0;height:556" coordsize="20,557" o:allowincell="f" path="m,557l,e" filled="f" strokeweight=".5pt">
              <v:path arrowok="t"/>
            </v:shape>
            <v:shape id="_x0000_s1729" style="position:absolute;left:10792;top:3861;width:0;height:556" coordsize="20,557" o:allowincell="f" path="m,557l,e" filled="f" strokeweight=".5pt">
              <v:path arrowok="t"/>
            </v:shape>
            <v:shape id="_x0000_s1730" style="position:absolute;left:10220;top:4423;width:576;height:0" coordsize="577,20" o:allowincell="f" path="m,l577,e" filled="f" strokeweight=".5pt">
              <v:path arrowok="t"/>
            </v:shape>
            <w10:wrap anchorx="page" anchory="page"/>
          </v:group>
        </w:pict>
      </w:r>
      <w:r>
        <w:rPr>
          <w:noProof/>
        </w:rPr>
        <w:pict>
          <v:group id="_x0000_s1731" style="position:absolute;margin-left:510.75pt;margin-top:239.1pt;width:29.35pt;height:28.85pt;z-index:-251553280;mso-position-horizontal-relative:page;mso-position-vertical-relative:page" coordorigin="10215,4782" coordsize="587,577" o:allowincell="f">
            <v:shape id="_x0000_s1732" style="position:absolute;left:10220;top:4787;width:576;height:0" coordsize="577,20" o:allowincell="f" path="m,l577,e" filled="f" strokeweight=".5pt">
              <v:path arrowok="t"/>
            </v:shape>
            <v:shape id="_x0000_s1733" style="position:absolute;left:10225;top:4792;width:0;height:556" coordsize="20,557" o:allowincell="f" path="m,557l,e" filled="f" strokeweight=".5pt">
              <v:path arrowok="t"/>
            </v:shape>
            <v:shape id="_x0000_s1734" style="position:absolute;left:10792;top:4792;width:0;height:556" coordsize="20,557" o:allowincell="f" path="m,557l,e" filled="f" strokeweight=".5pt">
              <v:path arrowok="t"/>
            </v:shape>
            <v:shape id="_x0000_s1735" style="position:absolute;left:10220;top:5354;width:576;height:0" coordsize="577,20" o:allowincell="f" path="m,l577,e" filled="f" strokeweight=".5pt">
              <v:path arrowok="t"/>
            </v:shape>
            <w10:wrap anchorx="page" anchory="page"/>
          </v:group>
        </w:pict>
      </w: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7171FD" w:rsidRDefault="00531F4E">
      <w:pPr>
        <w:widowControl w:val="0"/>
        <w:autoSpaceDE w:val="0"/>
        <w:autoSpaceDN w:val="0"/>
        <w:adjustRightInd w:val="0"/>
        <w:spacing w:before="20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736" style="position:absolute;left:0;text-align:left;margin-left:510.75pt;margin-top:35.6pt;width:29.35pt;height:28.85pt;z-index:-251556352;mso-position-horizontal-relative:page" coordorigin="10215,712" coordsize="587,577" o:allowincell="f">
            <v:shape id="_x0000_s1737" style="position:absolute;left:10220;top:717;width:576;height:0" coordsize="577,20" o:allowincell="f" path="m,l577,e" filled="f" strokeweight=".5pt">
              <v:path arrowok="t"/>
            </v:shape>
            <v:shape id="_x0000_s1738" style="position:absolute;left:10225;top:722;width:0;height:556" coordsize="20,557" o:allowincell="f" path="m,557l,e" filled="f" strokeweight=".5pt">
              <v:path arrowok="t"/>
            </v:shape>
            <v:shape id="_x0000_s1739" style="position:absolute;left:10792;top:722;width:0;height:556" coordsize="20,557" o:allowincell="f" path="m,557l,e" filled="f" strokeweight=".5pt">
              <v:path arrowok="t"/>
            </v:shape>
            <v:shape id="_x0000_s1740" style="position:absolute;left:10220;top:1284;width:576;height:0" coordsize="577,20" o:allowincell="f" path="m,l577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41" style="position:absolute;left:0;text-align:left;margin-left:510.75pt;margin-top:87.1pt;width:29.35pt;height:28.85pt;z-index:-251555328;mso-position-horizontal-relative:page" coordorigin="10215,1742" coordsize="587,577" o:allowincell="f">
            <v:shape id="_x0000_s1742" style="position:absolute;left:10220;top:1747;width:576;height:0" coordsize="577,20" o:allowincell="f" path="m,l577,e" filled="f" strokeweight=".5pt">
              <v:path arrowok="t"/>
            </v:shape>
            <v:shape id="_x0000_s1743" style="position:absolute;left:10225;top:1752;width:0;height:556" coordsize="20,557" o:allowincell="f" path="m,557l,e" filled="f" strokeweight=".5pt">
              <v:path arrowok="t"/>
            </v:shape>
            <v:shape id="_x0000_s1744" style="position:absolute;left:10792;top:1752;width:0;height:556" coordsize="20,557" o:allowincell="f" path="m,557l,e" filled="f" strokeweight=".5pt">
              <v:path arrowok="t"/>
            </v:shape>
            <v:shape id="_x0000_s1745" style="position:absolute;left:10220;top:2314;width:576;height:0" coordsize="577,20" o:allowincell="f" path="m,l577,e" filled="f" strokeweight=".5pt">
              <v:path arrowok="t"/>
            </v:shape>
            <w10:wrap anchorx="page"/>
          </v:group>
        </w:pict>
      </w:r>
      <w:r w:rsidRPr="007171FD">
        <w:rPr>
          <w:rFonts w:ascii="Arial" w:hAnsi="Arial" w:cs="Arial"/>
          <w:b/>
        </w:rPr>
        <w:t>33.</w:t>
      </w:r>
      <w:r w:rsidRPr="007171FD">
        <w:rPr>
          <w:rFonts w:ascii="Arial" w:hAnsi="Arial" w:cs="Arial"/>
          <w:b/>
          <w:spacing w:val="53"/>
        </w:rPr>
        <w:t xml:space="preserve"> </w:t>
      </w:r>
      <w:r w:rsidRPr="007171FD">
        <w:rPr>
          <w:rFonts w:ascii="Arial" w:hAnsi="Arial" w:cs="Arial"/>
          <w:b/>
        </w:rPr>
        <w:t>Diese</w:t>
      </w:r>
      <w:r w:rsidRPr="007171FD">
        <w:rPr>
          <w:rFonts w:ascii="Arial" w:hAnsi="Arial" w:cs="Arial"/>
          <w:b/>
          <w:spacing w:val="16"/>
        </w:rPr>
        <w:t xml:space="preserve"> </w:t>
      </w:r>
      <w:r w:rsidRPr="007171FD">
        <w:rPr>
          <w:rFonts w:ascii="Arial" w:hAnsi="Arial" w:cs="Arial"/>
          <w:b/>
        </w:rPr>
        <w:t>Aufgaben nur</w:t>
      </w:r>
      <w:r w:rsidRPr="007171FD">
        <w:rPr>
          <w:rFonts w:ascii="Arial" w:hAnsi="Arial" w:cs="Arial"/>
          <w:b/>
          <w:spacing w:val="38"/>
        </w:rPr>
        <w:t xml:space="preserve"> </w:t>
      </w:r>
      <w:r w:rsidRPr="007171FD">
        <w:rPr>
          <w:rFonts w:ascii="Arial" w:hAnsi="Arial" w:cs="Arial"/>
          <w:b/>
          <w:w w:val="111"/>
        </w:rPr>
        <w:t>mündlich</w:t>
      </w:r>
      <w:r w:rsidRPr="007171FD">
        <w:rPr>
          <w:rFonts w:ascii="Arial" w:hAnsi="Arial" w:cs="Arial"/>
          <w:b/>
          <w:spacing w:val="-7"/>
          <w:w w:val="111"/>
        </w:rPr>
        <w:t xml:space="preserve"> </w:t>
      </w:r>
      <w:r w:rsidRPr="007171FD">
        <w:rPr>
          <w:rFonts w:ascii="Arial" w:hAnsi="Arial" w:cs="Arial"/>
          <w:b/>
        </w:rPr>
        <w:t xml:space="preserve">bearbeiten. </w:t>
      </w:r>
      <w:r w:rsidRPr="007171FD">
        <w:rPr>
          <w:rFonts w:ascii="Arial" w:hAnsi="Arial" w:cs="Arial"/>
          <w:b/>
          <w:spacing w:val="6"/>
        </w:rPr>
        <w:t xml:space="preserve"> </w:t>
      </w:r>
      <w:r w:rsidRPr="007171FD">
        <w:rPr>
          <w:rFonts w:ascii="Arial" w:hAnsi="Arial" w:cs="Arial"/>
          <w:i/>
        </w:rPr>
        <w:t>(Ziel: Rechenwege erkennen)</w:t>
      </w:r>
    </w:p>
    <w:p w:rsidR="00531F4E" w:rsidRDefault="00531F4E">
      <w:pPr>
        <w:widowControl w:val="0"/>
        <w:autoSpaceDE w:val="0"/>
        <w:autoSpaceDN w:val="0"/>
        <w:adjustRightInd w:val="0"/>
        <w:spacing w:before="9" w:line="190" w:lineRule="exact"/>
        <w:rPr>
          <w:rFonts w:ascii="Arial" w:hAnsi="Arial" w:cs="Arial"/>
          <w:sz w:val="19"/>
        </w:rPr>
      </w:pPr>
    </w:p>
    <w:tbl>
      <w:tblPr>
        <w:tblW w:w="0" w:type="auto"/>
        <w:tblInd w:w="56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5"/>
        <w:gridCol w:w="7422"/>
      </w:tblGrid>
      <w:tr w:rsidR="00531F4E" w:rsidRPr="005915FD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8C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414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Matthias hat 25 Euro in seinem Geldbeutel. Sein Freund Klaus gibt ihm 17 Euro zurück, die er sich am</w:t>
            </w:r>
            <w:r w:rsidRPr="005915FD">
              <w:rPr>
                <w:rFonts w:ascii="Arial" w:hAnsi="Arial" w:cs="Arial"/>
                <w:spacing w:val="-4"/>
              </w:rPr>
              <w:t xml:space="preserve"> </w:t>
            </w:r>
            <w:r w:rsidRPr="005915FD">
              <w:rPr>
                <w:rFonts w:ascii="Arial" w:hAnsi="Arial" w:cs="Arial"/>
                <w:spacing w:val="-27"/>
              </w:rPr>
              <w:t>T</w:t>
            </w:r>
            <w:r w:rsidRPr="005915FD">
              <w:rPr>
                <w:rFonts w:ascii="Arial" w:hAnsi="Arial" w:cs="Arial"/>
              </w:rPr>
              <w:t>ag vorher von Matthias geliehen hatte.</w:t>
            </w:r>
          </w:p>
        </w:tc>
      </w:tr>
      <w:tr w:rsidR="00531F4E" w:rsidRPr="005915FD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8D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263"/>
              <w:jc w:val="both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Opa Wilhelm besucht seine fünf Enkel. Er gibt dem ältesten Kind einen 10-Euro-Schein und sagt: „Das ist für Euch. Jeder soll aber gleich viel bekommen.“</w:t>
            </w:r>
          </w:p>
        </w:tc>
      </w:tr>
      <w:tr w:rsidR="00531F4E" w:rsidRPr="005915FD">
        <w:trPr>
          <w:trHeight w:hRule="exact" w:val="8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8E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342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Maria geht zum Bäcker und kauft Brot, das 3,50 Euro kostet. Sie zahlt mit einem 5-Euro-Schein.</w:t>
            </w:r>
          </w:p>
        </w:tc>
      </w:tr>
      <w:tr w:rsidR="00531F4E" w:rsidRPr="005915FD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8F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463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Ich besuche einen Freund, der im fünften Stock eines Hauses wohnt, in dem es keinen Fahrstuhl gibt. Zwischen jedem Stock- werk gibt es 23 Stufen.</w:t>
            </w:r>
          </w:p>
        </w:tc>
      </w:tr>
      <w:tr w:rsidR="00531F4E" w:rsidRPr="005915FD">
        <w:trPr>
          <w:trHeight w:hRule="exact" w:val="103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90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/>
              <w:ind w:left="165" w:right="-20"/>
              <w:rPr>
                <w:rFonts w:ascii="Arial" w:hAnsi="Arial" w:cs="Arial"/>
              </w:rPr>
            </w:pPr>
            <w:r w:rsidRPr="005915FD">
              <w:rPr>
                <w:rFonts w:ascii="Arial" w:hAnsi="Arial" w:cs="Arial"/>
                <w:spacing w:val="-9"/>
              </w:rPr>
              <w:t>T</w:t>
            </w:r>
            <w:r w:rsidRPr="005915FD">
              <w:rPr>
                <w:rFonts w:ascii="Arial" w:hAnsi="Arial" w:cs="Arial"/>
              </w:rPr>
              <w:t>immy hat Geburtstag und bekommt von seinen Großeltern</w:t>
            </w:r>
          </w:p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24" w:line="260" w:lineRule="auto"/>
              <w:ind w:left="165" w:right="599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25</w:t>
            </w:r>
            <w:r w:rsidRPr="005915FD">
              <w:rPr>
                <w:rFonts w:ascii="Arial" w:hAnsi="Arial" w:cs="Arial"/>
                <w:spacing w:val="-36"/>
              </w:rPr>
              <w:t xml:space="preserve"> </w:t>
            </w:r>
            <w:r w:rsidRPr="005915FD">
              <w:rPr>
                <w:rFonts w:ascii="Arial" w:hAnsi="Arial" w:cs="Arial"/>
              </w:rPr>
              <w:t>Euro geschenkt. Er steckt das Geld in sein Sparschwein, in dem schon 15 Euro sind.</w:t>
            </w:r>
          </w:p>
        </w:tc>
      </w:tr>
      <w:tr w:rsidR="00531F4E" w:rsidRPr="005915FD">
        <w:trPr>
          <w:trHeight w:hRule="exact" w:val="83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 w:rsidP="00992FB5">
            <w:pPr>
              <w:jc w:val="center"/>
            </w:pPr>
          </w:p>
          <w:p w:rsidR="00531F4E" w:rsidRPr="005915FD" w:rsidRDefault="00531F4E" w:rsidP="00992FB5">
            <w:pPr>
              <w:jc w:val="center"/>
            </w:pPr>
            <w:r w:rsidRPr="005915FD">
              <w:rPr>
                <w:rFonts w:ascii="Gungsuh" w:eastAsia="Gungsuh" w:hAnsi="Wingdings" w:cs="Gungsuh" w:hint="eastAsia"/>
              </w:rPr>
              <w:sym w:font="Wingdings" w:char="F091"/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spacing w:before="58" w:line="260" w:lineRule="auto"/>
              <w:ind w:left="165" w:right="266"/>
              <w:rPr>
                <w:rFonts w:ascii="Times" w:hAnsi="Times" w:cs="Tahoma"/>
              </w:rPr>
            </w:pPr>
            <w:r w:rsidRPr="005915FD">
              <w:rPr>
                <w:rFonts w:ascii="Arial" w:hAnsi="Arial" w:cs="Arial"/>
              </w:rPr>
              <w:t>Linus will drei</w:t>
            </w:r>
            <w:r w:rsidRPr="005915FD">
              <w:rPr>
                <w:rFonts w:ascii="Arial" w:hAnsi="Arial" w:cs="Arial"/>
                <w:spacing w:val="-4"/>
              </w:rPr>
              <w:t xml:space="preserve"> </w:t>
            </w:r>
            <w:r w:rsidRPr="005915FD">
              <w:rPr>
                <w:rFonts w:ascii="Arial" w:hAnsi="Arial" w:cs="Arial"/>
                <w:spacing w:val="-27"/>
              </w:rPr>
              <w:t>T</w:t>
            </w:r>
            <w:r w:rsidRPr="005915FD">
              <w:rPr>
                <w:rFonts w:ascii="Arial" w:hAnsi="Arial" w:cs="Arial"/>
              </w:rPr>
              <w:t>afeln Schokolade kaufen, die jeweils 50 Cent kos- ten. Er möchte mit einem 2-Euro-Stück bezahlen.</w:t>
            </w: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2" w:line="110" w:lineRule="exact"/>
        <w:rPr>
          <w:rFonts w:ascii="Times" w:hAnsi="Times" w:cs="Tahoma"/>
          <w:sz w:val="11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Times" w:hAnsi="Times" w:cs="Tahoma"/>
          <w:sz w:val="20"/>
        </w:rPr>
      </w:pPr>
    </w:p>
    <w:p w:rsidR="00531F4E" w:rsidRPr="007171FD" w:rsidRDefault="00531F4E">
      <w:pPr>
        <w:widowControl w:val="0"/>
        <w:autoSpaceDE w:val="0"/>
        <w:autoSpaceDN w:val="0"/>
        <w:adjustRightInd w:val="0"/>
        <w:spacing w:before="9"/>
        <w:ind w:left="111" w:right="-20"/>
        <w:rPr>
          <w:rFonts w:ascii="Arial" w:hAnsi="Arial" w:cs="Arial"/>
          <w:b/>
        </w:rPr>
      </w:pPr>
      <w:r>
        <w:rPr>
          <w:noProof/>
        </w:rPr>
        <w:pict>
          <v:group id="_x0000_s1746" style="position:absolute;left:0;text-align:left;margin-left:510.75pt;margin-top:-108.35pt;width:29.35pt;height:28.85pt;z-index:-251552256;mso-position-horizontal-relative:page" coordorigin="10215,-2167" coordsize="587,577" o:allowincell="f">
            <v:shape id="_x0000_s1747" style="position:absolute;left:10220;top:-2162;width:576;height:0" coordsize="577,20" o:allowincell="f" path="m,l577,e" filled="f" strokeweight=".5pt">
              <v:path arrowok="t"/>
            </v:shape>
            <v:shape id="_x0000_s1748" style="position:absolute;left:10225;top:-2157;width:0;height:556" coordsize="20,557" o:allowincell="f" path="m,557l,e" filled="f" strokeweight=".5pt">
              <v:path arrowok="t"/>
            </v:shape>
            <v:shape id="_x0000_s1749" style="position:absolute;left:10792;top:-2157;width:0;height:556" coordsize="20,557" o:allowincell="f" path="m,557l,e" filled="f" strokeweight=".5pt">
              <v:path arrowok="t"/>
            </v:shape>
            <v:shape id="_x0000_s1750" style="position:absolute;left:10220;top:-1595;width:576;height:0" coordsize="577,20" o:allowincell="f" path="m,l577,e" filled="f" strokeweight=".5pt">
              <v:path arrowok="t"/>
            </v:shape>
            <w10:wrap anchorx="page"/>
          </v:group>
        </w:pict>
      </w:r>
      <w:r>
        <w:rPr>
          <w:noProof/>
        </w:rPr>
        <w:pict>
          <v:group id="_x0000_s1751" style="position:absolute;left:0;text-align:left;margin-left:496.55pt;margin-top:-61.8pt;width:57.7pt;height:28.85pt;z-index:-251551232;mso-position-horizontal-relative:page" coordorigin="9931,-1236" coordsize="1154,577" o:allowincell="f">
            <v:shape id="_x0000_s1752" style="position:absolute;left:9936;top:-1231;width:1143;height:0" coordsize="1144,20" o:allowincell="f" path="m,l1144,e" filled="f" strokeweight=".5pt">
              <v:path arrowok="t"/>
            </v:shape>
            <v:shape id="_x0000_s1753" style="position:absolute;left:9941;top:-1226;width:0;height:556" coordsize="20,557" o:allowincell="f" path="m,557l,e" filled="f" strokeweight=".5pt">
              <v:path arrowok="t"/>
            </v:shape>
            <v:shape id="_x0000_s1754" style="position:absolute;left:10508;top:-1226;width:0;height:556" coordsize="20,557" o:allowincell="f" path="m,557l,e" filled="f" strokeweight=".5pt">
              <v:path arrowok="t"/>
            </v:shape>
            <v:shape id="_x0000_s1755" style="position:absolute;left:11075;top:-1226;width:0;height:556" coordsize="20,557" o:allowincell="f" path="m,557l,e" filled="f" strokeweight=".5pt">
              <v:path arrowok="t"/>
            </v:shape>
            <v:shape id="_x0000_s1756" style="position:absolute;left:9936;top:-664;width:1143;height:0" coordsize="1144,20" o:allowincell="f" path="m,l571,r573,e" filled="f" strokeweight=".5pt">
              <v:path arrowok="t"/>
            </v:shape>
            <w10:wrap anchorx="page"/>
          </v:group>
        </w:pict>
      </w:r>
      <w:r w:rsidRPr="007171FD">
        <w:rPr>
          <w:rFonts w:ascii="Arial" w:hAnsi="Arial" w:cs="Arial"/>
          <w:b/>
        </w:rPr>
        <w:t>34.</w:t>
      </w:r>
      <w:r w:rsidRPr="007171FD">
        <w:rPr>
          <w:rFonts w:ascii="Arial" w:hAnsi="Arial" w:cs="Arial"/>
          <w:b/>
          <w:spacing w:val="53"/>
        </w:rPr>
        <w:t xml:space="preserve"> </w:t>
      </w:r>
      <w:r w:rsidRPr="007171FD">
        <w:rPr>
          <w:rFonts w:ascii="Arial" w:hAnsi="Arial" w:cs="Arial"/>
          <w:b/>
        </w:rPr>
        <w:t>Lies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</w:rPr>
        <w:t>jede</w:t>
      </w:r>
      <w:r w:rsidRPr="007171FD">
        <w:rPr>
          <w:rFonts w:ascii="Arial" w:hAnsi="Arial" w:cs="Arial"/>
          <w:b/>
          <w:spacing w:val="14"/>
        </w:rPr>
        <w:t xml:space="preserve"> </w:t>
      </w:r>
      <w:r w:rsidRPr="007171FD">
        <w:rPr>
          <w:rFonts w:ascii="Arial" w:hAnsi="Arial" w:cs="Arial"/>
          <w:b/>
        </w:rPr>
        <w:t>Aufgabe</w:t>
      </w:r>
      <w:r w:rsidRPr="007171FD">
        <w:rPr>
          <w:rFonts w:ascii="Arial" w:hAnsi="Arial" w:cs="Arial"/>
          <w:b/>
          <w:spacing w:val="63"/>
        </w:rPr>
        <w:t xml:space="preserve"> </w:t>
      </w:r>
      <w:r w:rsidRPr="007171FD">
        <w:rPr>
          <w:rFonts w:ascii="Arial" w:hAnsi="Arial" w:cs="Arial"/>
          <w:b/>
        </w:rPr>
        <w:t>laut</w:t>
      </w:r>
      <w:r w:rsidRPr="007171FD">
        <w:rPr>
          <w:rFonts w:ascii="Arial" w:hAnsi="Arial" w:cs="Arial"/>
          <w:b/>
          <w:spacing w:val="39"/>
        </w:rPr>
        <w:t xml:space="preserve"> </w:t>
      </w:r>
      <w:r w:rsidRPr="007171FD">
        <w:rPr>
          <w:rFonts w:ascii="Arial" w:hAnsi="Arial" w:cs="Arial"/>
          <w:b/>
        </w:rPr>
        <w:t>vo</w:t>
      </w:r>
      <w:r w:rsidRPr="007171FD">
        <w:rPr>
          <w:rFonts w:ascii="Arial" w:hAnsi="Arial" w:cs="Arial"/>
          <w:b/>
          <w:spacing w:val="-13"/>
        </w:rPr>
        <w:t>r</w:t>
      </w:r>
      <w:r w:rsidRPr="007171FD">
        <w:rPr>
          <w:rFonts w:ascii="Arial" w:hAnsi="Arial" w:cs="Arial"/>
          <w:b/>
        </w:rPr>
        <w:t>.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  <w:spacing w:val="-9"/>
        </w:rPr>
        <w:t>W</w:t>
      </w:r>
      <w:r w:rsidRPr="007171FD">
        <w:rPr>
          <w:rFonts w:ascii="Arial" w:hAnsi="Arial" w:cs="Arial"/>
          <w:b/>
        </w:rPr>
        <w:t>as</w:t>
      </w:r>
      <w:r w:rsidRPr="007171FD">
        <w:rPr>
          <w:rFonts w:ascii="Arial" w:hAnsi="Arial" w:cs="Arial"/>
          <w:b/>
          <w:spacing w:val="13"/>
        </w:rPr>
        <w:t xml:space="preserve"> </w:t>
      </w:r>
      <w:r w:rsidRPr="007171FD">
        <w:rPr>
          <w:rFonts w:ascii="Arial" w:hAnsi="Arial" w:cs="Arial"/>
          <w:b/>
        </w:rPr>
        <w:t>wollen</w:t>
      </w:r>
      <w:r w:rsidRPr="007171FD">
        <w:rPr>
          <w:rFonts w:ascii="Arial" w:hAnsi="Arial" w:cs="Arial"/>
          <w:b/>
          <w:spacing w:val="61"/>
        </w:rPr>
        <w:t xml:space="preserve"> </w:t>
      </w:r>
      <w:r w:rsidRPr="007171FD">
        <w:rPr>
          <w:rFonts w:ascii="Arial" w:hAnsi="Arial" w:cs="Arial"/>
          <w:b/>
        </w:rPr>
        <w:t>wir</w:t>
      </w:r>
      <w:r w:rsidRPr="007171FD">
        <w:rPr>
          <w:rFonts w:ascii="Arial" w:hAnsi="Arial" w:cs="Arial"/>
          <w:b/>
          <w:spacing w:val="40"/>
        </w:rPr>
        <w:t xml:space="preserve"> </w:t>
      </w:r>
      <w:r w:rsidRPr="007171FD">
        <w:rPr>
          <w:rFonts w:ascii="Arial" w:hAnsi="Arial" w:cs="Arial"/>
          <w:b/>
          <w:w w:val="109"/>
        </w:rPr>
        <w:t>wissen?</w:t>
      </w:r>
    </w:p>
    <w:p w:rsidR="00531F4E" w:rsidRDefault="00531F4E">
      <w:pPr>
        <w:widowControl w:val="0"/>
        <w:autoSpaceDE w:val="0"/>
        <w:autoSpaceDN w:val="0"/>
        <w:adjustRightInd w:val="0"/>
        <w:spacing w:before="8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a)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Sami hat 8 Murmeln. Er bekommt noch 7 Murmeln geschenkt.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57" style="position:absolute;left:0;text-align:left;margin-left:134.5pt;margin-top:17.5pt;width:0;height:.5pt;z-index:-25156454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58" style="position:absolute;left:0;text-align:left;margin-left:560.85pt;margin-top:17.5pt;width:0;height:.5pt;z-index:-25156352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59" style="position:absolute;left:0;text-align:left;margin-left:143.8pt;margin-top:14.3pt;width:0;height:.5pt;z-index:-25156249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60" style="position:absolute;left:0;text-align:left;margin-left:560.85pt;margin-top:14.3pt;width:0;height:.5pt;z-index:-25156147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b)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Die Klassen 2a und 2b machen zusammen einen</w:t>
      </w:r>
      <w:r>
        <w:rPr>
          <w:rFonts w:ascii="Arial" w:hAnsi="Arial" w:cs="Arial"/>
          <w:spacing w:val="-13"/>
        </w:rPr>
        <w:t xml:space="preserve"> </w:t>
      </w:r>
      <w:r>
        <w:rPr>
          <w:rFonts w:ascii="Arial" w:hAnsi="Arial" w:cs="Arial"/>
        </w:rPr>
        <w:t>Ausflug. Die Klasse 2a hat</w:t>
      </w:r>
    </w:p>
    <w:p w:rsidR="00531F4E" w:rsidRDefault="00531F4E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</w:rPr>
        <w:t>21 Kinde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, die Klasse 2b hat 19 Kinde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61" style="position:absolute;left:0;text-align:left;margin-left:134.5pt;margin-top:17.5pt;width:0;height:.5pt;z-index:-25156044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62" style="position:absolute;left:0;text-align:left;margin-left:560.85pt;margin-top:17.5pt;width:0;height:.5pt;z-index:-25155942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63" style="position:absolute;left:0;text-align:left;margin-left:143.8pt;margin-top:14.3pt;width:0;height:.45pt;z-index:-25155840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64" style="position:absolute;left:0;text-align:left;margin-left:560.85pt;margin-top:14.3pt;width:0;height:.45pt;z-index:-25155737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  <w:sectPr w:rsidR="00531F4E">
          <w:pgSz w:w="11900" w:h="16840"/>
          <w:pgMar w:top="820" w:right="560" w:bottom="700" w:left="1020" w:header="555" w:footer="501" w:gutter="0"/>
          <w:cols w:space="720"/>
          <w:noEndnote/>
        </w:sectPr>
      </w:pPr>
    </w:p>
    <w:p w:rsidR="00531F4E" w:rsidRDefault="00531F4E">
      <w:pPr>
        <w:widowControl w:val="0"/>
        <w:autoSpaceDE w:val="0"/>
        <w:autoSpaceDN w:val="0"/>
        <w:adjustRightInd w:val="0"/>
        <w:spacing w:before="4" w:line="150" w:lineRule="exact"/>
        <w:rPr>
          <w:rFonts w:ascii="Arial" w:hAnsi="Arial" w:cs="Arial"/>
          <w:sz w:val="15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sz w:val="20"/>
        </w:rPr>
      </w:pPr>
    </w:p>
    <w:p w:rsidR="00531F4E" w:rsidRDefault="00531F4E">
      <w:pPr>
        <w:widowControl w:val="0"/>
        <w:autoSpaceDE w:val="0"/>
        <w:autoSpaceDN w:val="0"/>
        <w:adjustRightInd w:val="0"/>
        <w:spacing w:before="16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</w:rPr>
        <w:t>Laura und Ella haben zusammen 14 Buntstifte. 6 Buntstifte davon gehören Ella.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65" style="position:absolute;left:0;text-align:left;margin-left:134.5pt;margin-top:17.5pt;width:0;height:.5pt;z-index:-25155020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66" style="position:absolute;left:0;text-align:left;margin-left:560.85pt;margin-top:17.5pt;width:0;height:.5pt;z-index:-25154918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67" style="position:absolute;left:0;text-align:left;margin-left:143.8pt;margin-top:14.3pt;width:0;height:.5pt;z-index:-25154816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68" style="position:absolute;left:0;text-align:left;margin-left:560.85pt;margin-top:14.3pt;width:0;height:.5pt;z-index:-25154713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d)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Joel geht 3-mal in den Kelle</w:t>
      </w:r>
      <w:r>
        <w:rPr>
          <w:rFonts w:ascii="Arial" w:hAnsi="Arial" w:cs="Arial"/>
          <w:spacing w:val="-13"/>
        </w:rPr>
        <w:t>r</w:t>
      </w:r>
      <w:r>
        <w:rPr>
          <w:rFonts w:ascii="Arial" w:hAnsi="Arial" w:cs="Arial"/>
        </w:rPr>
        <w:t>. Jedes Mal bringt er 6 Flaschen Saft in einem kleinen</w:t>
      </w:r>
    </w:p>
    <w:p w:rsidR="00531F4E" w:rsidRDefault="00531F4E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  <w:spacing w:val="-9"/>
        </w:rPr>
        <w:t>T</w:t>
      </w:r>
      <w:r>
        <w:rPr>
          <w:rFonts w:ascii="Arial" w:hAnsi="Arial" w:cs="Arial"/>
        </w:rPr>
        <w:t>ragekorb mit nach oben.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69" style="position:absolute;left:0;text-align:left;margin-left:134.5pt;margin-top:17.5pt;width:0;height:.5pt;z-index:-25154611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70" style="position:absolute;left:0;text-align:left;margin-left:560.85pt;margin-top:17.5pt;width:0;height:.5pt;z-index:-25154508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71" style="position:absolute;left:0;text-align:left;margin-left:143.8pt;margin-top:14.3pt;width:0;height:.5pt;z-index:-25154406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72" style="position:absolute;left:0;text-align:left;margin-left:560.85pt;margin-top:14.3pt;width:0;height:.5pt;z-index:-25154304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>e)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  <w:spacing w:val="-9"/>
        </w:rPr>
        <w:t>T</w:t>
      </w:r>
      <w:r>
        <w:rPr>
          <w:rFonts w:ascii="Arial" w:hAnsi="Arial" w:cs="Arial"/>
        </w:rPr>
        <w:t>im hat 28 Bonbons. Er will sie mit Simon, Carolyn und Kati teilen.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73" style="position:absolute;left:0;text-align:left;margin-left:134.5pt;margin-top:17.5pt;width:0;height:.5pt;z-index:-25154201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74" style="position:absolute;left:0;text-align:left;margin-left:560.85pt;margin-top:17.5pt;width:0;height:.5pt;z-index:-25154099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3"/>
        <w:gridCol w:w="404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75" style="position:absolute;left:0;text-align:left;margin-left:143.8pt;margin-top:14.3pt;width:0;height:.5pt;z-index:-25153996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76" style="position:absolute;left:0;text-align:left;margin-left:560.85pt;margin-top:14.3pt;width:0;height:.5pt;z-index:-251538944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11" w:line="240" w:lineRule="exact"/>
        <w:rPr>
          <w:rFonts w:ascii="Arial" w:hAnsi="Arial" w:cs="Arial"/>
        </w:rPr>
      </w:pPr>
    </w:p>
    <w:p w:rsidR="00531F4E" w:rsidRDefault="00531F4E">
      <w:pPr>
        <w:widowControl w:val="0"/>
        <w:autoSpaceDE w:val="0"/>
        <w:autoSpaceDN w:val="0"/>
        <w:adjustRightInd w:val="0"/>
        <w:ind w:left="565" w:right="-20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>
        <w:rPr>
          <w:rFonts w:ascii="Arial" w:hAnsi="Arial" w:cs="Arial"/>
          <w:spacing w:val="60"/>
        </w:rPr>
        <w:t xml:space="preserve"> </w:t>
      </w:r>
      <w:r>
        <w:rPr>
          <w:rFonts w:ascii="Arial" w:hAnsi="Arial" w:cs="Arial"/>
        </w:rPr>
        <w:t>Mona bekommt zum Geburtstag von ihrer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27"/>
        </w:rPr>
        <w:t>T</w:t>
      </w:r>
      <w:r>
        <w:rPr>
          <w:rFonts w:ascii="Arial" w:hAnsi="Arial" w:cs="Arial"/>
        </w:rPr>
        <w:t>ante 15 € und von ihren Großeltern 20 €</w:t>
      </w:r>
    </w:p>
    <w:p w:rsidR="00531F4E" w:rsidRDefault="00531F4E">
      <w:pPr>
        <w:widowControl w:val="0"/>
        <w:autoSpaceDE w:val="0"/>
        <w:autoSpaceDN w:val="0"/>
        <w:adjustRightInd w:val="0"/>
        <w:spacing w:before="24"/>
        <w:ind w:left="905" w:right="-20"/>
        <w:rPr>
          <w:rFonts w:ascii="Arial" w:hAnsi="Arial" w:cs="Arial"/>
        </w:rPr>
      </w:pPr>
      <w:r>
        <w:rPr>
          <w:rFonts w:ascii="Arial" w:hAnsi="Arial" w:cs="Arial"/>
        </w:rPr>
        <w:t>geschenkt. Sie kauft sich von dem Geld ein Computerspiel, das 29 € kostet.</w:t>
      </w: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80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77" style="position:absolute;left:0;text-align:left;margin-left:134.5pt;margin-top:17.5pt;width:0;height:.5pt;z-index:-251537920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78" style="position:absolute;left:0;text-align:left;margin-left:560.85pt;margin-top:17.5pt;width:0;height:.5pt;z-index:-251536896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Frage: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p w:rsidR="00531F4E" w:rsidRDefault="00531F4E">
      <w:pPr>
        <w:widowControl w:val="0"/>
        <w:autoSpaceDE w:val="0"/>
        <w:autoSpaceDN w:val="0"/>
        <w:adjustRightInd w:val="0"/>
        <w:spacing w:before="3" w:line="140" w:lineRule="exact"/>
        <w:rPr>
          <w:rFonts w:ascii="Arial" w:hAnsi="Arial" w:cs="Arial"/>
          <w:sz w:val="14"/>
        </w:rPr>
      </w:pPr>
    </w:p>
    <w:tbl>
      <w:tblPr>
        <w:tblW w:w="0" w:type="auto"/>
        <w:tblInd w:w="9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3"/>
        <w:gridCol w:w="404"/>
        <w:gridCol w:w="404"/>
        <w:gridCol w:w="404"/>
        <w:gridCol w:w="404"/>
        <w:gridCol w:w="404"/>
      </w:tblGrid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  <w:tr w:rsidR="00531F4E" w:rsidRPr="005915FD">
        <w:trPr>
          <w:trHeight w:hRule="exact" w:val="404"/>
        </w:trPr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3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  <w:tc>
          <w:tcPr>
            <w:tcW w:w="404" w:type="dxa"/>
            <w:tcBorders>
              <w:top w:val="single" w:sz="4" w:space="0" w:color="888888"/>
              <w:left w:val="single" w:sz="4" w:space="0" w:color="888888"/>
              <w:bottom w:val="single" w:sz="4" w:space="0" w:color="888888"/>
              <w:right w:val="single" w:sz="4" w:space="0" w:color="888888"/>
            </w:tcBorders>
          </w:tcPr>
          <w:p w:rsidR="00531F4E" w:rsidRPr="005915FD" w:rsidRDefault="00531F4E">
            <w:pPr>
              <w:widowControl w:val="0"/>
              <w:autoSpaceDE w:val="0"/>
              <w:autoSpaceDN w:val="0"/>
              <w:adjustRightInd w:val="0"/>
              <w:rPr>
                <w:rFonts w:ascii="Times" w:hAnsi="Times" w:cs="Tahoma"/>
              </w:rPr>
            </w:pPr>
          </w:p>
        </w:tc>
      </w:tr>
    </w:tbl>
    <w:p w:rsidR="00531F4E" w:rsidRDefault="00531F4E">
      <w:pPr>
        <w:widowControl w:val="0"/>
        <w:autoSpaceDE w:val="0"/>
        <w:autoSpaceDN w:val="0"/>
        <w:adjustRightInd w:val="0"/>
        <w:spacing w:before="5" w:line="200" w:lineRule="exact"/>
        <w:rPr>
          <w:rFonts w:ascii="Times" w:hAnsi="Times" w:cs="Tahoma"/>
          <w:sz w:val="20"/>
        </w:rPr>
      </w:pPr>
    </w:p>
    <w:p w:rsidR="00531F4E" w:rsidRDefault="00531F4E">
      <w:pPr>
        <w:widowControl w:val="0"/>
        <w:tabs>
          <w:tab w:val="left" w:pos="10180"/>
        </w:tabs>
        <w:autoSpaceDE w:val="0"/>
        <w:autoSpaceDN w:val="0"/>
        <w:adjustRightInd w:val="0"/>
        <w:spacing w:before="16"/>
        <w:ind w:left="905" w:right="-20"/>
        <w:rPr>
          <w:rFonts w:ascii="Arial" w:hAnsi="Arial" w:cs="Arial"/>
        </w:rPr>
      </w:pPr>
      <w:r>
        <w:rPr>
          <w:noProof/>
        </w:rPr>
        <w:pict>
          <v:shape id="_x0000_s1779" style="position:absolute;left:0;text-align:left;margin-left:143.8pt;margin-top:14.3pt;width:0;height:.45pt;z-index:-251535872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noProof/>
        </w:rPr>
        <w:pict>
          <v:shape id="_x0000_s1780" style="position:absolute;left:0;text-align:left;margin-left:560.85pt;margin-top:14.3pt;width:0;height:.45pt;z-index:-251534848;mso-position-horizontal-relative:page;mso-position-vertical-relative:text" coordsize="20,20" o:allowincell="f" path="m,l,20e" filled="f" strokecolor="#585858" strokeweight="0">
            <v:path arrowok="t"/>
            <w10:wrap anchorx="page"/>
          </v:shape>
        </w:pict>
      </w:r>
      <w:r>
        <w:rPr>
          <w:rFonts w:ascii="Arial" w:hAnsi="Arial" w:cs="Arial"/>
        </w:rPr>
        <w:t>Antwort: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u w:val="dotted" w:color="585858"/>
        </w:rPr>
        <w:t xml:space="preserve"> </w:t>
      </w:r>
      <w:r>
        <w:rPr>
          <w:rFonts w:ascii="Arial" w:hAnsi="Arial" w:cs="Arial"/>
          <w:u w:val="dotted" w:color="585858"/>
        </w:rPr>
        <w:tab/>
      </w:r>
    </w:p>
    <w:sectPr w:rsidR="00531F4E" w:rsidSect="00044DCA">
      <w:pgSz w:w="11900" w:h="16840"/>
      <w:pgMar w:top="820" w:right="560" w:bottom="700" w:left="1020" w:header="555" w:footer="501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1F4E" w:rsidRDefault="00531F4E">
      <w:r>
        <w:separator/>
      </w:r>
    </w:p>
  </w:endnote>
  <w:endnote w:type="continuationSeparator" w:id="0">
    <w:p w:rsidR="00531F4E" w:rsidRDefault="00531F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Bleeker-Regular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Gungsuh">
    <w:altName w:val="Helvetica Neue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F4E" w:rsidRDefault="00531F4E">
    <w:pPr>
      <w:widowControl w:val="0"/>
      <w:autoSpaceDE w:val="0"/>
      <w:autoSpaceDN w:val="0"/>
      <w:adjustRightInd w:val="0"/>
      <w:spacing w:line="200" w:lineRule="exact"/>
      <w:rPr>
        <w:rFonts w:ascii="Times" w:hAnsi="Times" w:cs="Tahoma"/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.55pt;margin-top:805.7pt;width:152.95pt;height:17pt;z-index:-251658240;mso-position-horizontal-relative:page;mso-position-vertical-relative:page" o:allowincell="f" filled="f" stroked="f">
          <v:textbox inset="0,0,0,0">
            <w:txbxContent>
              <w:p w:rsidR="00531F4E" w:rsidRDefault="00531F4E">
                <w:pPr>
                  <w:widowControl w:val="0"/>
                  <w:autoSpaceDE w:val="0"/>
                  <w:autoSpaceDN w:val="0"/>
                  <w:adjustRightInd w:val="0"/>
                  <w:spacing w:line="155" w:lineRule="exact"/>
                  <w:ind w:left="20" w:right="-41"/>
                  <w:rPr>
                    <w:rFonts w:ascii="Arial" w:hAnsi="Arial" w:cs="Arial"/>
                    <w:sz w:val="14"/>
                  </w:rPr>
                </w:pPr>
                <w:r>
                  <w:rPr>
                    <w:rFonts w:ascii="Arial" w:hAnsi="Arial" w:cs="Arial"/>
                    <w:sz w:val="14"/>
                  </w:rPr>
                  <w:t>Jens Eggert: Schnell-Diagnosetests: Mathematik</w:t>
                </w:r>
              </w:p>
              <w:p w:rsidR="00531F4E" w:rsidRDefault="00531F4E">
                <w:pPr>
                  <w:widowControl w:val="0"/>
                  <w:autoSpaceDE w:val="0"/>
                  <w:autoSpaceDN w:val="0"/>
                  <w:adjustRightInd w:val="0"/>
                  <w:spacing w:line="160" w:lineRule="exact"/>
                  <w:ind w:left="20" w:right="-20"/>
                  <w:rPr>
                    <w:rFonts w:ascii="Arial" w:hAnsi="Arial" w:cs="Arial"/>
                    <w:sz w:val="14"/>
                  </w:rPr>
                </w:pPr>
                <w:r>
                  <w:rPr>
                    <w:rFonts w:ascii="Arial" w:hAnsi="Arial" w:cs="Arial"/>
                    <w:sz w:val="14"/>
                  </w:rPr>
                  <w:t xml:space="preserve">© Persen </w:t>
                </w:r>
                <w:r>
                  <w:rPr>
                    <w:rFonts w:ascii="Arial" w:hAnsi="Arial" w:cs="Arial"/>
                    <w:spacing w:val="-8"/>
                    <w:sz w:val="14"/>
                  </w:rPr>
                  <w:t>V</w:t>
                </w:r>
                <w:r>
                  <w:rPr>
                    <w:rFonts w:ascii="Arial" w:hAnsi="Arial" w:cs="Arial"/>
                    <w:sz w:val="14"/>
                  </w:rPr>
                  <w:t>erlag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2" type="#_x0000_t202" style="position:absolute;margin-left:545.75pt;margin-top:809.9pt;width:17.35pt;height:14pt;z-index:-251657216;mso-position-horizontal-relative:page;mso-position-vertical-relative:page" o:allowincell="f" filled="f" stroked="f">
          <v:textbox inset="0,0,0,0">
            <w:txbxContent>
              <w:p w:rsidR="00531F4E" w:rsidRDefault="00531F4E">
                <w:pPr>
                  <w:widowControl w:val="0"/>
                  <w:autoSpaceDE w:val="0"/>
                  <w:autoSpaceDN w:val="0"/>
                  <w:adjustRightInd w:val="0"/>
                  <w:spacing w:line="252" w:lineRule="exact"/>
                  <w:ind w:left="40" w:right="-2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fldChar w:fldCharType="begin"/>
                </w:r>
                <w:r>
                  <w:rPr>
                    <w:rFonts w:ascii="Arial" w:hAnsi="Arial" w:cs="Arial"/>
                  </w:rPr>
                  <w:instrText xml:space="preserve"> PAGE </w:instrText>
                </w:r>
                <w:r>
                  <w:rPr>
                    <w:rFonts w:ascii="Arial" w:hAnsi="Arial" w:cs="Arial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</w:rPr>
                  <w:t>32</w:t>
                </w:r>
                <w:r>
                  <w:rPr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1F4E" w:rsidRDefault="00531F4E">
      <w:r>
        <w:separator/>
      </w:r>
    </w:p>
  </w:footnote>
  <w:footnote w:type="continuationSeparator" w:id="0">
    <w:p w:rsidR="00531F4E" w:rsidRDefault="00531F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F4E" w:rsidRDefault="00531F4E">
    <w:pPr>
      <w:widowControl w:val="0"/>
      <w:autoSpaceDE w:val="0"/>
      <w:autoSpaceDN w:val="0"/>
      <w:adjustRightInd w:val="0"/>
      <w:spacing w:line="200" w:lineRule="exact"/>
      <w:rPr>
        <w:rFonts w:ascii="Times" w:hAnsi="Times" w:cs="Tahoma"/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09.2pt;margin-top:26.75pt;width:152.95pt;height:15pt;z-index:-251659264;mso-position-horizontal-relative:page;mso-position-vertical-relative:page" filled="f" stroked="f">
          <v:textbox inset="0,0,0,0">
            <w:txbxContent>
              <w:p w:rsidR="00531F4E" w:rsidRPr="00863AF5" w:rsidRDefault="00531F4E">
                <w:pPr>
                  <w:widowControl w:val="0"/>
                  <w:autoSpaceDE w:val="0"/>
                  <w:autoSpaceDN w:val="0"/>
                  <w:adjustRightInd w:val="0"/>
                  <w:spacing w:line="259" w:lineRule="exact"/>
                  <w:ind w:left="20" w:right="-56"/>
                  <w:rPr>
                    <w:rFonts w:ascii="Arial Narrow" w:hAnsi="Arial Narrow" w:cs="Arial Narrow"/>
                    <w:b/>
                  </w:rPr>
                </w:pP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>Klas</w:t>
                </w:r>
                <w:r w:rsidRPr="00863AF5">
                  <w:rPr>
                    <w:rFonts w:ascii="Arial Narrow" w:hAnsi="Arial Narrow" w:cs="Arial Narrow"/>
                    <w:b/>
                    <w:spacing w:val="-1"/>
                    <w:w w:val="108"/>
                  </w:rPr>
                  <w:t>s</w:t>
                </w: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 xml:space="preserve">enstufe </w:t>
                </w:r>
                <w:r w:rsidRPr="00863AF5">
                  <w:rPr>
                    <w:rFonts w:ascii="Arial Narrow" w:hAnsi="Arial Narrow" w:cs="Arial Narrow"/>
                    <w:b/>
                  </w:rPr>
                  <w:t>2</w:t>
                </w:r>
                <w:r w:rsidRPr="00863AF5">
                  <w:rPr>
                    <w:rFonts w:ascii="Arial Narrow" w:hAnsi="Arial Narrow" w:cs="Arial Narrow"/>
                    <w:b/>
                    <w:spacing w:val="-2"/>
                  </w:rPr>
                  <w:t xml:space="preserve"> </w:t>
                </w:r>
                <w:r w:rsidRPr="00863AF5">
                  <w:rPr>
                    <w:rFonts w:ascii="Arial Narrow" w:hAnsi="Arial Narrow" w:cs="Arial Narrow"/>
                    <w:b/>
                    <w:spacing w:val="3"/>
                  </w:rPr>
                  <w:t>(</w:t>
                </w:r>
                <w:r w:rsidRPr="00863AF5">
                  <w:rPr>
                    <w:rFonts w:ascii="Arial Narrow" w:hAnsi="Arial Narrow" w:cs="Arial Narrow"/>
                    <w:b/>
                    <w:spacing w:val="-15"/>
                  </w:rPr>
                  <w:t>T</w:t>
                </w:r>
                <w:r w:rsidRPr="00863AF5">
                  <w:rPr>
                    <w:rFonts w:ascii="Arial Narrow" w:hAnsi="Arial Narrow" w:cs="Arial Narrow"/>
                    <w:b/>
                    <w:w w:val="105"/>
                  </w:rPr>
                  <w:t>est</w:t>
                </w:r>
                <w:r w:rsidRPr="00863AF5">
                  <w:rPr>
                    <w:rFonts w:ascii="Arial Narrow" w:hAnsi="Arial Narrow" w:cs="Arial Narrow"/>
                    <w:b/>
                    <w:spacing w:val="-1"/>
                    <w:w w:val="105"/>
                  </w:rPr>
                  <w:t>a</w:t>
                </w:r>
                <w:r w:rsidRPr="00863AF5">
                  <w:rPr>
                    <w:rFonts w:ascii="Arial Narrow" w:hAnsi="Arial Narrow" w:cs="Arial Narrow"/>
                    <w:b/>
                    <w:w w:val="108"/>
                  </w:rPr>
                  <w:t>ufga</w:t>
                </w:r>
                <w:r w:rsidRPr="00863AF5">
                  <w:rPr>
                    <w:rFonts w:ascii="Arial Narrow" w:hAnsi="Arial Narrow" w:cs="Arial Narrow"/>
                    <w:b/>
                    <w:spacing w:val="2"/>
                    <w:w w:val="108"/>
                  </w:rPr>
                  <w:t>b</w:t>
                </w:r>
                <w:r w:rsidRPr="00863AF5">
                  <w:rPr>
                    <w:rFonts w:ascii="Arial Narrow" w:hAnsi="Arial Narrow" w:cs="Arial Narrow"/>
                    <w:b/>
                  </w:rPr>
                  <w:t>e</w:t>
                </w:r>
                <w:r w:rsidRPr="00863AF5">
                  <w:rPr>
                    <w:rFonts w:ascii="Arial Narrow" w:hAnsi="Arial Narrow" w:cs="Arial Narrow"/>
                    <w:b/>
                    <w:spacing w:val="-7"/>
                    <w:w w:val="109"/>
                  </w:rPr>
                  <w:t>n</w:t>
                </w:r>
                <w:r w:rsidRPr="00863AF5">
                  <w:rPr>
                    <w:rFonts w:ascii="Arial Narrow" w:hAnsi="Arial Narrow" w:cs="Arial Narrow"/>
                    <w:b/>
                  </w:rPr>
                  <w:t>)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_x0000_s2050" style="position:absolute;margin-left:56.55pt;margin-top:41.6pt;width:504.55pt;height:0;z-index:-251660288;mso-position-horizontal-relative:page;mso-position-vertical-relative:page" coordsize="10091,20" o:allowincell="f" path="m,l10091,e" filled="f" strokeweight=".5pt">
          <v:path arrowok="t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7254"/>
    <w:rsid w:val="00044DCA"/>
    <w:rsid w:val="00063D56"/>
    <w:rsid w:val="001A23BF"/>
    <w:rsid w:val="00232478"/>
    <w:rsid w:val="00296727"/>
    <w:rsid w:val="00326478"/>
    <w:rsid w:val="003A6371"/>
    <w:rsid w:val="003D14B5"/>
    <w:rsid w:val="003E0CE5"/>
    <w:rsid w:val="004761B2"/>
    <w:rsid w:val="004D6E34"/>
    <w:rsid w:val="00531F4E"/>
    <w:rsid w:val="00583ED6"/>
    <w:rsid w:val="005915FD"/>
    <w:rsid w:val="005C7A8A"/>
    <w:rsid w:val="00635E9A"/>
    <w:rsid w:val="007171FD"/>
    <w:rsid w:val="007C3D7C"/>
    <w:rsid w:val="007C5245"/>
    <w:rsid w:val="00863AF5"/>
    <w:rsid w:val="00992FB5"/>
    <w:rsid w:val="009932D3"/>
    <w:rsid w:val="009D6966"/>
    <w:rsid w:val="00B17DDA"/>
    <w:rsid w:val="00BE4297"/>
    <w:rsid w:val="00E87254"/>
    <w:rsid w:val="00ED50B3"/>
    <w:rsid w:val="00ED6D91"/>
    <w:rsid w:val="00F27FCE"/>
    <w:rsid w:val="00F81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4DCA"/>
    <w:rPr>
      <w:rFonts w:ascii="Cambria" w:hAnsi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863AF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63AF5"/>
    <w:rPr>
      <w:rFonts w:ascii="Cambria" w:hAnsi="Cambria"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863AF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63AF5"/>
    <w:rPr>
      <w:rFonts w:ascii="Cambria" w:hAnsi="Cambria" w:cs="Times New Roman"/>
      <w:sz w:val="24"/>
    </w:rPr>
  </w:style>
  <w:style w:type="table" w:styleId="TableGrid">
    <w:name w:val="Table Grid"/>
    <w:basedOn w:val="TableNormal"/>
    <w:uiPriority w:val="99"/>
    <w:rsid w:val="00BE429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92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2F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10</Pages>
  <Words>1023</Words>
  <Characters>6448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Schnell-Diagnosetest: Mathematik  (Klassenstufe 2)</dc:title>
  <dc:subject/>
  <dc:creator>AAP Lehrerfachverlage GmbH</dc:creator>
  <cp:keywords/>
  <dc:description/>
  <cp:lastModifiedBy>Jens Eggert</cp:lastModifiedBy>
  <cp:revision>3</cp:revision>
  <dcterms:created xsi:type="dcterms:W3CDTF">2015-10-27T14:28:00Z</dcterms:created>
  <dcterms:modified xsi:type="dcterms:W3CDTF">2015-10-27T14:38:00Z</dcterms:modified>
</cp:coreProperties>
</file>